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E6976D" w14:textId="3BC18F7A" w:rsidR="00BA2E04" w:rsidRDefault="0068584B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BAA1876" wp14:editId="6F05269C">
                <wp:simplePos x="0" y="0"/>
                <wp:positionH relativeFrom="page">
                  <wp:posOffset>482600</wp:posOffset>
                </wp:positionH>
                <wp:positionV relativeFrom="page">
                  <wp:posOffset>8159750</wp:posOffset>
                </wp:positionV>
                <wp:extent cx="2251710" cy="1430655"/>
                <wp:effectExtent l="0" t="0" r="0" b="17145"/>
                <wp:wrapThrough wrapText="bothSides">
                  <wp:wrapPolygon edited="0">
                    <wp:start x="244" y="0"/>
                    <wp:lineTo x="244" y="21475"/>
                    <wp:lineTo x="21198" y="21475"/>
                    <wp:lineTo x="21198" y="0"/>
                    <wp:lineTo x="244" y="0"/>
                  </wp:wrapPolygon>
                </wp:wrapThrough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1710" cy="1430655"/>
                          <a:chOff x="0" y="0"/>
                          <a:chExt cx="2251710" cy="143065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578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51710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404495" y="0"/>
                            <a:ext cx="1755775" cy="22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">
                          <w:txbxContent>
                            <w:p w14:paraId="45BABC12" w14:textId="368EB156" w:rsidR="00E322F9" w:rsidRDefault="00E322F9" w:rsidP="00BA2E04">
                              <w:pPr>
                                <w:pStyle w:val="BodyText2"/>
                                <w:rPr>
                                  <w:b/>
                                  <w:color w:val="2280B6" w:themeColor="accent1" w:themeShade="B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color w:val="2280B6" w:themeColor="accent1" w:themeShade="BF"/>
                                  <w:sz w:val="22"/>
                                  <w:szCs w:val="22"/>
                                </w:rPr>
                                <w:t>How many seeds?</w:t>
                              </w:r>
                            </w:p>
                            <w:p w14:paraId="306E6B8A" w14:textId="19EDFCB3" w:rsidR="00E322F9" w:rsidRPr="00D46491" w:rsidRDefault="00E322F9" w:rsidP="00D46491">
                              <w:pPr>
                                <w:pStyle w:val="BodyText2"/>
                                <w:rPr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>An ear of corn can have 750 to 1,000 kernels. Depending on the variety, these can range in color, including: yellow, white, orange, purple, red, blue, black or brown!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222885"/>
                            <a:ext cx="2068830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38pt;margin-top:642.5pt;width:177.3pt;height:112.65pt;z-index:251658240;mso-position-horizontal-relative:page;mso-position-vertical-relative:page" coordsize="2251710,14306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" mv:complextextbox="1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857" o:spid="_x0000_s1027" type="#_x0000_t202" style="position:absolute;width:2251710;height:14306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yE5LwgAA&#10;ANwAAAAPAAAAZHJzL2Rvd25yZXYueG1sRE/LisIwFN0L/kO4A+40HcFxqEYpQsEBB3wMrq/NtS02&#10;N22T0erXm4Xg8nDe82VnKnGl1pWWFXyOIhDEmdUl5wr+DunwG4TzyBory6TgTg6Wi35vjrG2N97R&#10;de9zEULYxaig8L6OpXRZQQbdyNbEgTvb1qAPsM2lbvEWwk0lx1H0JQ2WHBoKrGlVUHbZ/xsFv9tT&#10;8/iJnKkSn6bTZNtszsdGqcFHl8xAeOr8W/xyr7WCyTSsDWfCEZCL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PITkvCAAAA3AAAAA8AAAAAAAAAAAAAAAAAlwIAAGRycy9kb3du&#10;cmV2LnhtbFBLBQYAAAAABAAEAPUAAACGAwAAAAA=&#10;" mv:complextextbox="1" filled="f" stroked="f">
                  <v:textbox inset=",0,,0"/>
                </v:shape>
                <v:shape id="Text Box 2" o:spid="_x0000_s1028" type="#_x0000_t202" style="position:absolute;left:404495;width:1755775;height:2241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inset="0,0,0,0">
                    <w:txbxContent>
                      <w:p w14:paraId="45BABC12" w14:textId="368EB156" w:rsidR="00E322F9" w:rsidRDefault="00E322F9" w:rsidP="00BA2E04">
                        <w:pPr>
                          <w:pStyle w:val="BodyText2"/>
                          <w:rPr>
                            <w:b/>
                            <w:color w:val="2280B6" w:themeColor="accent1" w:themeShade="BF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color w:val="2280B6" w:themeColor="accent1" w:themeShade="BF"/>
                            <w:sz w:val="22"/>
                            <w:szCs w:val="22"/>
                          </w:rPr>
                          <w:t>How many seeds?</w:t>
                        </w:r>
                      </w:p>
                      <w:p w14:paraId="306E6B8A" w14:textId="19EDFCB3" w:rsidR="00E322F9" w:rsidRPr="00D46491" w:rsidRDefault="00E322F9" w:rsidP="00D46491">
                        <w:pPr>
                          <w:pStyle w:val="BodyText2"/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>An ear of corn can have 750 to 1,000 kernels. Depending on the variety, these can range in color, including: yellow, white, orange, purple, red, blue, black or brown!</w:t>
                        </w:r>
                      </w:p>
                    </w:txbxContent>
                  </v:textbox>
                </v:shape>
                <v:shape id="Text Box 3" o:spid="_x0000_s1029" type="#_x0000_t202" style="position:absolute;left:91440;top:222885;width:2068830;height:11474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427526">
        <w:rPr>
          <w:noProof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504D7033" wp14:editId="4DCD27D8">
                <wp:simplePos x="0" y="0"/>
                <wp:positionH relativeFrom="page">
                  <wp:posOffset>593090</wp:posOffset>
                </wp:positionH>
                <wp:positionV relativeFrom="page">
                  <wp:posOffset>7095490</wp:posOffset>
                </wp:positionV>
                <wp:extent cx="228600" cy="228600"/>
                <wp:effectExtent l="0" t="0" r="0" b="0"/>
                <wp:wrapNone/>
                <wp:docPr id="579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D211F5" w14:textId="5A18E4A4" w:rsidR="00E322F9" w:rsidRPr="00691C4B" w:rsidRDefault="00E322F9" w:rsidP="00BA2E04">
                            <w:pPr>
                              <w:pStyle w:val="BoxPageNumb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30" style="position:absolute;margin-left:46.7pt;margin-top:558.7pt;width:18pt;height:18pt;z-index:2516643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29D211F5" w14:textId="5A18E4A4" w:rsidR="00E322F9" w:rsidRPr="00691C4B" w:rsidRDefault="00E322F9" w:rsidP="00BA2E04">
                      <w:pPr>
                        <w:pStyle w:val="BoxPageNumber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427526">
        <w:rPr>
          <w:noProof/>
        </w:rPr>
        <mc:AlternateContent>
          <mc:Choice Requires="wps">
            <w:drawing>
              <wp:anchor distT="0" distB="0" distL="114300" distR="114300" simplePos="0" relativeHeight="251714573" behindDoc="0" locked="0" layoutInCell="0" allowOverlap="1" wp14:anchorId="03DD585D" wp14:editId="527E700B">
                <wp:simplePos x="0" y="0"/>
                <wp:positionH relativeFrom="page">
                  <wp:posOffset>482600</wp:posOffset>
                </wp:positionH>
                <wp:positionV relativeFrom="page">
                  <wp:posOffset>7143750</wp:posOffset>
                </wp:positionV>
                <wp:extent cx="2251710" cy="958215"/>
                <wp:effectExtent l="0" t="0" r="0" b="6985"/>
                <wp:wrapTight wrapText="bothSides">
                  <wp:wrapPolygon edited="0">
                    <wp:start x="244" y="0"/>
                    <wp:lineTo x="244" y="21185"/>
                    <wp:lineTo x="21198" y="21185"/>
                    <wp:lineTo x="21198" y="0"/>
                    <wp:lineTo x="244" y="0"/>
                  </wp:wrapPolygon>
                </wp:wrapTight>
                <wp:docPr id="57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958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9542EE4" w14:textId="03DCDA18" w:rsidR="00E322F9" w:rsidRDefault="00E322F9" w:rsidP="00BA2E04">
                            <w:pPr>
                              <w:pStyle w:val="BodyText2"/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  <w:t xml:space="preserve">       Native Grain</w:t>
                            </w:r>
                          </w:p>
                          <w:p w14:paraId="4065FF2F" w14:textId="4AA76AF1" w:rsidR="00E322F9" w:rsidRPr="00556FD8" w:rsidRDefault="00E322F9" w:rsidP="00BA2E04">
                            <w:pPr>
                              <w:pStyle w:val="BodyText2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Corn is the only cereal (grain) native to the Americas!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1" type="#_x0000_t202" style="position:absolute;margin-left:38pt;margin-top:562.5pt;width:177.3pt;height:75.45pt;z-index:2517145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" mv:complextextbox="1" o:allowincell="f" filled="f" stroked="f">
                <v:textbox inset=",0,,0">
                  <w:txbxContent>
                    <w:p w14:paraId="49542EE4" w14:textId="03DCDA18" w:rsidR="00E322F9" w:rsidRDefault="00E322F9" w:rsidP="00BA2E04">
                      <w:pPr>
                        <w:pStyle w:val="BodyText2"/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  <w:t xml:space="preserve">       Native Grain</w:t>
                      </w:r>
                    </w:p>
                    <w:p w14:paraId="4065FF2F" w14:textId="4AA76AF1" w:rsidR="00E322F9" w:rsidRPr="00556FD8" w:rsidRDefault="00E322F9" w:rsidP="00BA2E04">
                      <w:pPr>
                        <w:pStyle w:val="BodyText2"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color w:val="auto"/>
                          <w:sz w:val="22"/>
                          <w:szCs w:val="22"/>
                        </w:rPr>
                        <w:t>Corn is the only cereal (grain) native to the Americas!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27526">
        <w:rPr>
          <w:noProof/>
        </w:rPr>
        <w:drawing>
          <wp:anchor distT="0" distB="0" distL="114300" distR="114300" simplePos="0" relativeHeight="251795469" behindDoc="0" locked="0" layoutInCell="1" allowOverlap="1" wp14:anchorId="06303985" wp14:editId="4A06D5E3">
            <wp:simplePos x="0" y="0"/>
            <wp:positionH relativeFrom="page">
              <wp:posOffset>466725</wp:posOffset>
            </wp:positionH>
            <wp:positionV relativeFrom="page">
              <wp:posOffset>4798060</wp:posOffset>
            </wp:positionV>
            <wp:extent cx="2267585" cy="1512570"/>
            <wp:effectExtent l="0" t="0" r="0" b="11430"/>
            <wp:wrapThrough wrapText="bothSides">
              <wp:wrapPolygon edited="0">
                <wp:start x="0" y="0"/>
                <wp:lineTo x="0" y="21401"/>
                <wp:lineTo x="21292" y="21401"/>
                <wp:lineTo x="21292" y="0"/>
                <wp:lineTo x="0" y="0"/>
              </wp:wrapPolygon>
            </wp:wrapThrough>
            <wp:docPr id="25" name="Picture 25" descr="Macintosh HD:Users:danastevens:Desktop:images.duckduckg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anastevens:Desktop:images.duckduckgo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C3A">
        <w:rPr>
          <w:noProof/>
        </w:rPr>
        <w:drawing>
          <wp:anchor distT="0" distB="0" distL="114300" distR="114300" simplePos="0" relativeHeight="251792397" behindDoc="0" locked="0" layoutInCell="1" allowOverlap="1" wp14:anchorId="42372228" wp14:editId="2A128D15">
            <wp:simplePos x="0" y="0"/>
            <wp:positionH relativeFrom="page">
              <wp:posOffset>2747010</wp:posOffset>
            </wp:positionH>
            <wp:positionV relativeFrom="page">
              <wp:posOffset>457200</wp:posOffset>
            </wp:positionV>
            <wp:extent cx="4580890" cy="3419475"/>
            <wp:effectExtent l="0" t="0" r="0" b="9525"/>
            <wp:wrapThrough wrapText="bothSides">
              <wp:wrapPolygon edited="0">
                <wp:start x="0" y="0"/>
                <wp:lineTo x="0" y="21500"/>
                <wp:lineTo x="21438" y="21500"/>
                <wp:lineTo x="21438" y="0"/>
                <wp:lineTo x="0" y="0"/>
              </wp:wrapPolygon>
            </wp:wrapThrough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0C6">
        <w:rPr>
          <w:noProof/>
        </w:rPr>
        <w:drawing>
          <wp:anchor distT="0" distB="0" distL="114300" distR="114300" simplePos="0" relativeHeight="251794445" behindDoc="0" locked="0" layoutInCell="1" allowOverlap="1" wp14:anchorId="70730866" wp14:editId="24BB3180">
            <wp:simplePos x="0" y="0"/>
            <wp:positionH relativeFrom="page">
              <wp:posOffset>252730</wp:posOffset>
            </wp:positionH>
            <wp:positionV relativeFrom="page">
              <wp:posOffset>430530</wp:posOffset>
            </wp:positionV>
            <wp:extent cx="2718435" cy="2155825"/>
            <wp:effectExtent l="0" t="0" r="0" b="3175"/>
            <wp:wrapThrough wrapText="bothSides">
              <wp:wrapPolygon edited="0">
                <wp:start x="6458" y="254"/>
                <wp:lineTo x="4036" y="4835"/>
                <wp:lineTo x="0" y="8653"/>
                <wp:lineTo x="0" y="14252"/>
                <wp:lineTo x="3633" y="17051"/>
                <wp:lineTo x="3633" y="17814"/>
                <wp:lineTo x="7669" y="21123"/>
                <wp:lineTo x="9486" y="21377"/>
                <wp:lineTo x="11907" y="21377"/>
                <wp:lineTo x="13926" y="21123"/>
                <wp:lineTo x="17760" y="17814"/>
                <wp:lineTo x="17760" y="17051"/>
                <wp:lineTo x="21393" y="14252"/>
                <wp:lineTo x="21393" y="8653"/>
                <wp:lineTo x="17357" y="4835"/>
                <wp:lineTo x="17559" y="3054"/>
                <wp:lineTo x="12109" y="763"/>
                <wp:lineTo x="7467" y="254"/>
                <wp:lineTo x="6458" y="254"/>
              </wp:wrapPolygon>
            </wp:wrapThrough>
            <wp:docPr id="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0C6">
        <w:rPr>
          <w:noProof/>
        </w:rPr>
        <mc:AlternateContent>
          <mc:Choice Requires="wps">
            <w:drawing>
              <wp:anchor distT="0" distB="0" distL="114300" distR="114300" simplePos="0" relativeHeight="251677697" behindDoc="0" locked="0" layoutInCell="0" allowOverlap="1" wp14:anchorId="193D5444" wp14:editId="3C66D14B">
                <wp:simplePos x="0" y="0"/>
                <wp:positionH relativeFrom="page">
                  <wp:posOffset>456565</wp:posOffset>
                </wp:positionH>
                <wp:positionV relativeFrom="page">
                  <wp:posOffset>2977515</wp:posOffset>
                </wp:positionV>
                <wp:extent cx="2277745" cy="829945"/>
                <wp:effectExtent l="0" t="0" r="0" b="8255"/>
                <wp:wrapTight wrapText="bothSides">
                  <wp:wrapPolygon edited="0">
                    <wp:start x="241" y="0"/>
                    <wp:lineTo x="241" y="21154"/>
                    <wp:lineTo x="21197" y="21154"/>
                    <wp:lineTo x="21197" y="0"/>
                    <wp:lineTo x="241" y="0"/>
                  </wp:wrapPolygon>
                </wp:wrapTight>
                <wp:docPr id="6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745" cy="82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DE4E780" w14:textId="1377735A" w:rsidR="00E322F9" w:rsidRDefault="00E322F9" w:rsidP="00BA2E04">
                            <w:pPr>
                              <w:pStyle w:val="BoxHeading-Large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Sweet</w:t>
                            </w:r>
                          </w:p>
                          <w:p w14:paraId="4A21F316" w14:textId="68910DCC" w:rsidR="00E322F9" w:rsidRPr="00272BF3" w:rsidRDefault="00E322F9" w:rsidP="00BA2E04">
                            <w:pPr>
                              <w:pStyle w:val="BoxHeading-Large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Corn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2" type="#_x0000_t202" style="position:absolute;margin-left:35.95pt;margin-top:234.45pt;width:179.35pt;height:65.35pt;z-index:2516776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" o:allowincell="f" filled="f" stroked="f">
                <v:textbox inset=",0,,0">
                  <w:txbxContent>
                    <w:p w14:paraId="5DE4E780" w14:textId="1377735A" w:rsidR="00E322F9" w:rsidRDefault="00E322F9" w:rsidP="00BA2E04">
                      <w:pPr>
                        <w:pStyle w:val="BoxHeading-Large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Sweet</w:t>
                      </w:r>
                    </w:p>
                    <w:p w14:paraId="4A21F316" w14:textId="68910DCC" w:rsidR="00E322F9" w:rsidRPr="00272BF3" w:rsidRDefault="00E322F9" w:rsidP="00BA2E04">
                      <w:pPr>
                        <w:pStyle w:val="BoxHeading-Large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Corn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F40C6">
        <w:rPr>
          <w:noProof/>
        </w:rPr>
        <mc:AlternateContent>
          <mc:Choice Requires="wps">
            <w:drawing>
              <wp:anchor distT="0" distB="0" distL="114300" distR="114300" simplePos="0" relativeHeight="251678721" behindDoc="0" locked="0" layoutInCell="0" allowOverlap="1" wp14:anchorId="339AD9F6" wp14:editId="572C0CFD">
                <wp:simplePos x="0" y="0"/>
                <wp:positionH relativeFrom="page">
                  <wp:posOffset>338455</wp:posOffset>
                </wp:positionH>
                <wp:positionV relativeFrom="page">
                  <wp:posOffset>2593340</wp:posOffset>
                </wp:positionV>
                <wp:extent cx="2520950" cy="516255"/>
                <wp:effectExtent l="0" t="0" r="0" b="17145"/>
                <wp:wrapTight wrapText="bothSides">
                  <wp:wrapPolygon edited="0">
                    <wp:start x="218" y="0"/>
                    <wp:lineTo x="218" y="21255"/>
                    <wp:lineTo x="21110" y="21255"/>
                    <wp:lineTo x="21110" y="0"/>
                    <wp:lineTo x="218" y="0"/>
                  </wp:wrapPolygon>
                </wp:wrapTight>
                <wp:docPr id="6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C1D0107" w14:textId="77777777" w:rsidR="00E322F9" w:rsidRDefault="00E322F9" w:rsidP="00DF40C6">
                            <w:pPr>
                              <w:pStyle w:val="Subtitle"/>
                            </w:pPr>
                            <w:r>
                              <w:t xml:space="preserve">This month </w:t>
                            </w:r>
                            <w:r>
                              <w:rPr>
                                <w:b/>
                              </w:rPr>
                              <w:t>______</w:t>
                            </w:r>
                            <w:r>
                              <w:t xml:space="preserve">school </w:t>
                            </w:r>
                          </w:p>
                          <w:p w14:paraId="054CDA00" w14:textId="1FBD2ABC" w:rsidR="00E322F9" w:rsidRPr="00301FC9" w:rsidRDefault="00E322F9" w:rsidP="00DF40C6">
                            <w:pPr>
                              <w:pStyle w:val="Subtitle"/>
                            </w:pPr>
                            <w:proofErr w:type="gramStart"/>
                            <w:r>
                              <w:t>is</w:t>
                            </w:r>
                            <w:proofErr w:type="gramEnd"/>
                            <w:r>
                              <w:t xml:space="preserve"> celebrating </w:t>
                            </w:r>
                            <w:r w:rsidRPr="00201761">
                              <w:rPr>
                                <w:color w:val="2280B6" w:themeColor="accent1" w:themeShade="BF"/>
                              </w:rPr>
                              <w:t>local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3" type="#_x0000_t202" style="position:absolute;margin-left:26.65pt;margin-top:204.2pt;width:198.5pt;height:40.65pt;z-index:2516787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" o:allowincell="f" filled="f" stroked="f">
                <v:textbox inset=",0,,0">
                  <w:txbxContent>
                    <w:p w14:paraId="1C1D0107" w14:textId="77777777" w:rsidR="00E322F9" w:rsidRDefault="00E322F9" w:rsidP="00DF40C6">
                      <w:pPr>
                        <w:pStyle w:val="Subtitle"/>
                      </w:pPr>
                      <w:r>
                        <w:t xml:space="preserve">This month </w:t>
                      </w:r>
                      <w:r>
                        <w:rPr>
                          <w:b/>
                        </w:rPr>
                        <w:t>______</w:t>
                      </w:r>
                      <w:r>
                        <w:t xml:space="preserve">school </w:t>
                      </w:r>
                    </w:p>
                    <w:p w14:paraId="054CDA00" w14:textId="1FBD2ABC" w:rsidR="00E322F9" w:rsidRPr="00301FC9" w:rsidRDefault="00E322F9" w:rsidP="00DF40C6">
                      <w:pPr>
                        <w:pStyle w:val="Subtitle"/>
                      </w:pPr>
                      <w:proofErr w:type="gramStart"/>
                      <w:r>
                        <w:t>is</w:t>
                      </w:r>
                      <w:proofErr w:type="gramEnd"/>
                      <w:r>
                        <w:t xml:space="preserve"> celebrating </w:t>
                      </w:r>
                      <w:r w:rsidRPr="00201761">
                        <w:rPr>
                          <w:color w:val="2280B6" w:themeColor="accent1" w:themeShade="BF"/>
                        </w:rPr>
                        <w:t>local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86903">
        <w:rPr>
          <w:noProof/>
        </w:rPr>
        <mc:AlternateContent>
          <mc:Choice Requires="wps">
            <w:drawing>
              <wp:anchor distT="0" distB="0" distL="114300" distR="114300" simplePos="0" relativeHeight="251754509" behindDoc="0" locked="0" layoutInCell="1" allowOverlap="1" wp14:anchorId="64810C2A" wp14:editId="02CAEEC2">
                <wp:simplePos x="0" y="0"/>
                <wp:positionH relativeFrom="page">
                  <wp:posOffset>2792730</wp:posOffset>
                </wp:positionH>
                <wp:positionV relativeFrom="page">
                  <wp:posOffset>5163820</wp:posOffset>
                </wp:positionV>
                <wp:extent cx="4432300" cy="3378835"/>
                <wp:effectExtent l="0" t="0" r="0" b="0"/>
                <wp:wrapThrough wrapText="bothSides">
                  <wp:wrapPolygon edited="0">
                    <wp:start x="124" y="0"/>
                    <wp:lineTo x="124" y="21434"/>
                    <wp:lineTo x="21291" y="21434"/>
                    <wp:lineTo x="21291" y="0"/>
                    <wp:lineTo x="124" y="0"/>
                  </wp:wrapPolygon>
                </wp:wrapThrough>
                <wp:docPr id="620" name="Text Box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0" cy="337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9DDFA" w14:textId="17FEDE1C" w:rsidR="00E322F9" w:rsidRDefault="00E322F9" w:rsidP="00D21814">
                            <w:pPr>
                              <w:pStyle w:val="BodyTex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4C2D71">
                              <w:rPr>
                                <w:sz w:val="28"/>
                                <w:szCs w:val="28"/>
                              </w:rPr>
                              <w:t xml:space="preserve">This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month our cafeteria is featuring local ______ from </w:t>
                            </w:r>
                            <w:r>
                              <w:rPr>
                                <w:b/>
                                <w:color w:val="485E15" w:themeColor="accent2" w:themeShade="80"/>
                                <w:sz w:val="28"/>
                                <w:szCs w:val="28"/>
                              </w:rPr>
                              <w:t>_________</w:t>
                            </w:r>
                            <w:r w:rsidRPr="008D5C04">
                              <w:rPr>
                                <w:b/>
                                <w:color w:val="485E15" w:themeColor="accent2" w:themeShade="80"/>
                                <w:sz w:val="28"/>
                                <w:szCs w:val="28"/>
                              </w:rPr>
                              <w:t xml:space="preserve"> FARM in </w:t>
                            </w:r>
                            <w:r>
                              <w:rPr>
                                <w:b/>
                                <w:color w:val="485E15" w:themeColor="accent2" w:themeShade="80"/>
                                <w:sz w:val="28"/>
                                <w:szCs w:val="28"/>
                              </w:rPr>
                              <w:t>_____________ Connecticut!</w:t>
                            </w:r>
                          </w:p>
                          <w:p w14:paraId="041C6109" w14:textId="75F16507" w:rsidR="00E322F9" w:rsidRDefault="00E322F9" w:rsidP="00D21814">
                            <w:pPr>
                              <w:pStyle w:val="BodyTex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On Tuesday September 15</w:t>
                            </w:r>
                            <w:r w:rsidRPr="00146DF6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students will have a chance to sample _________________ (see next page for the recipe!). They will vote on whether they: Tried It (it wasn’t my favorite), Liked It (it was pretty good), or Loved It (it was delicious!).</w:t>
                            </w:r>
                          </w:p>
                          <w:p w14:paraId="11727BC1" w14:textId="1C71BD59" w:rsidR="00E322F9" w:rsidRDefault="00E322F9" w:rsidP="00D21814">
                            <w:pPr>
                              <w:pStyle w:val="BodyTex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Corn is a good source of energy and is grown in many places besides Connecticut. It is an important part of many different cuisines worldwide.</w:t>
                            </w:r>
                          </w:p>
                          <w:p w14:paraId="50C57A0A" w14:textId="4FC34673" w:rsidR="00E322F9" w:rsidRDefault="00E322F9" w:rsidP="00D21814">
                            <w:pPr>
                              <w:pStyle w:val="BodyTex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2E7B0A4" w14:textId="77777777" w:rsidR="00E322F9" w:rsidRPr="004C2D71" w:rsidRDefault="00E322F9" w:rsidP="00D21814">
                            <w:pPr>
                              <w:pStyle w:val="BodyTex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769D6C63" w14:textId="77777777" w:rsidR="00E322F9" w:rsidRDefault="00E322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0" o:spid="_x0000_s1034" type="#_x0000_t202" style="position:absolute;margin-left:219.9pt;margin-top:406.6pt;width:349pt;height:266.05pt;z-index:2517545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" mv:complextextbox="1" filled="f" stroked="f">
                <v:textbox>
                  <w:txbxContent>
                    <w:p w14:paraId="14F9DDFA" w14:textId="17FEDE1C" w:rsidR="00E322F9" w:rsidRDefault="00E322F9" w:rsidP="00D21814">
                      <w:pPr>
                        <w:pStyle w:val="BodyText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4C2D71">
                        <w:rPr>
                          <w:sz w:val="28"/>
                          <w:szCs w:val="28"/>
                        </w:rPr>
                        <w:t xml:space="preserve">This </w:t>
                      </w:r>
                      <w:r>
                        <w:rPr>
                          <w:sz w:val="28"/>
                          <w:szCs w:val="28"/>
                        </w:rPr>
                        <w:t xml:space="preserve">month our cafeteria is featuring local ______ from </w:t>
                      </w:r>
                      <w:r>
                        <w:rPr>
                          <w:b/>
                          <w:color w:val="485E15" w:themeColor="accent2" w:themeShade="80"/>
                          <w:sz w:val="28"/>
                          <w:szCs w:val="28"/>
                        </w:rPr>
                        <w:t>_________</w:t>
                      </w:r>
                      <w:r w:rsidRPr="008D5C04">
                        <w:rPr>
                          <w:b/>
                          <w:color w:val="485E15" w:themeColor="accent2" w:themeShade="80"/>
                          <w:sz w:val="28"/>
                          <w:szCs w:val="28"/>
                        </w:rPr>
                        <w:t xml:space="preserve"> FARM in </w:t>
                      </w:r>
                      <w:r>
                        <w:rPr>
                          <w:b/>
                          <w:color w:val="485E15" w:themeColor="accent2" w:themeShade="80"/>
                          <w:sz w:val="28"/>
                          <w:szCs w:val="28"/>
                        </w:rPr>
                        <w:t>_____________ Connecticut!</w:t>
                      </w:r>
                    </w:p>
                    <w:p w14:paraId="041C6109" w14:textId="75F16507" w:rsidR="00E322F9" w:rsidRDefault="00E322F9" w:rsidP="00D21814">
                      <w:pPr>
                        <w:pStyle w:val="BodyText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On Tuesday September 15</w:t>
                      </w:r>
                      <w:r w:rsidRPr="00146DF6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>students will have a chance to sample _________________ (see next page for the recipe!). They will vote on whether they: Tried It (it wasn’t my favorite), Liked It (it was pretty good), or Loved It (it was delicious!).</w:t>
                      </w:r>
                    </w:p>
                    <w:p w14:paraId="11727BC1" w14:textId="1C71BD59" w:rsidR="00E322F9" w:rsidRDefault="00E322F9" w:rsidP="00D21814">
                      <w:pPr>
                        <w:pStyle w:val="BodyText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>Corn is a good source of energy and is grown in many places besides Connecticut. It is an important part of many different cuisines worldwide.</w:t>
                      </w:r>
                    </w:p>
                    <w:p w14:paraId="50C57A0A" w14:textId="4FC34673" w:rsidR="00E322F9" w:rsidRDefault="00E322F9" w:rsidP="00D21814">
                      <w:pPr>
                        <w:pStyle w:val="BodyText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2E7B0A4" w14:textId="77777777" w:rsidR="00E322F9" w:rsidRPr="004C2D71" w:rsidRDefault="00E322F9" w:rsidP="00D21814">
                      <w:pPr>
                        <w:pStyle w:val="BodyText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14:paraId="769D6C63" w14:textId="77777777" w:rsidR="00E322F9" w:rsidRDefault="00E322F9"/>
                  </w:txbxContent>
                </v:textbox>
                <w10:wrap type="through" anchorx="page" anchory="page"/>
              </v:shape>
            </w:pict>
          </mc:Fallback>
        </mc:AlternateContent>
      </w:r>
      <w:r w:rsidR="00C86903">
        <w:rPr>
          <w:noProof/>
        </w:rPr>
        <mc:AlternateContent>
          <mc:Choice Requires="wps">
            <w:drawing>
              <wp:anchor distT="0" distB="0" distL="114300" distR="114300" simplePos="0" relativeHeight="251753485" behindDoc="0" locked="0" layoutInCell="1" allowOverlap="1" wp14:anchorId="3657E1EF" wp14:editId="7B71534B">
                <wp:simplePos x="0" y="0"/>
                <wp:positionH relativeFrom="page">
                  <wp:posOffset>2734310</wp:posOffset>
                </wp:positionH>
                <wp:positionV relativeFrom="page">
                  <wp:posOffset>8550910</wp:posOffset>
                </wp:positionV>
                <wp:extent cx="4055110" cy="1056640"/>
                <wp:effectExtent l="0" t="0" r="8890" b="10160"/>
                <wp:wrapThrough wrapText="bothSides">
                  <wp:wrapPolygon edited="0">
                    <wp:start x="0" y="0"/>
                    <wp:lineTo x="0" y="21288"/>
                    <wp:lineTo x="21512" y="21288"/>
                    <wp:lineTo x="21512" y="0"/>
                    <wp:lineTo x="0" y="0"/>
                  </wp:wrapPolygon>
                </wp:wrapThrough>
                <wp:docPr id="619" name="Text Box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5110" cy="105664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80627" w14:textId="19396B79" w:rsidR="00E322F9" w:rsidRDefault="00E322F9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Tasty Tidbit:</w:t>
                            </w:r>
                          </w:p>
                          <w:p w14:paraId="066933EF" w14:textId="3985C715" w:rsidR="00E322F9" w:rsidRPr="00495C63" w:rsidRDefault="00E322F9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Sweet corn should be refrigerated to prevent heat from converting the kernel sugars kernels into starch!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9" o:spid="_x0000_s1035" type="#_x0000_t202" style="position:absolute;margin-left:215.3pt;margin-top:673.3pt;width:319.3pt;height:83.2pt;z-index:2517534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" mv:complextextbox="1" fillcolor="#ff7e00 [3215]" stroked="f">
                <v:textbox>
                  <w:txbxContent>
                    <w:p w14:paraId="1C080627" w14:textId="19396B79" w:rsidR="00E322F9" w:rsidRDefault="00E322F9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Tasty Tidbit:</w:t>
                      </w:r>
                    </w:p>
                    <w:p w14:paraId="066933EF" w14:textId="3985C715" w:rsidR="00E322F9" w:rsidRPr="00495C63" w:rsidRDefault="00E322F9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Sweet corn should be refrigerated to prevent heat from converting the kernel sugars kernels into starch!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86903">
        <w:rPr>
          <w:noProof/>
        </w:rPr>
        <mc:AlternateContent>
          <mc:Choice Requires="wps">
            <w:drawing>
              <wp:anchor distT="0" distB="0" distL="114300" distR="114300" simplePos="0" relativeHeight="251683841" behindDoc="0" locked="0" layoutInCell="0" allowOverlap="1" wp14:anchorId="58591EE1" wp14:editId="154EEF07">
                <wp:simplePos x="0" y="0"/>
                <wp:positionH relativeFrom="page">
                  <wp:posOffset>2882900</wp:posOffset>
                </wp:positionH>
                <wp:positionV relativeFrom="page">
                  <wp:posOffset>4817110</wp:posOffset>
                </wp:positionV>
                <wp:extent cx="4292600" cy="421640"/>
                <wp:effectExtent l="0" t="0" r="0" b="10160"/>
                <wp:wrapTight wrapText="bothSides">
                  <wp:wrapPolygon edited="0">
                    <wp:start x="128" y="0"/>
                    <wp:lineTo x="128" y="20819"/>
                    <wp:lineTo x="21344" y="20819"/>
                    <wp:lineTo x="21344" y="0"/>
                    <wp:lineTo x="128" y="0"/>
                  </wp:wrapPolygon>
                </wp:wrapTight>
                <wp:docPr id="58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5AABAF" w14:textId="6B4655B2" w:rsidR="00E322F9" w:rsidRPr="00301FC9" w:rsidRDefault="00E322F9" w:rsidP="00BA2E04">
                            <w:pPr>
                              <w:pStyle w:val="Heading2"/>
                            </w:pPr>
                            <w:r>
                              <w:t>Get your taste buds ready!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6" type="#_x0000_t202" style="position:absolute;margin-left:227pt;margin-top:379.3pt;width:338pt;height:33.2pt;z-index:2516838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" o:allowincell="f" filled="f" stroked="f">
                <v:textbox inset=",0,,0">
                  <w:txbxContent>
                    <w:p w14:paraId="3C5AABAF" w14:textId="6B4655B2" w:rsidR="00E322F9" w:rsidRPr="00301FC9" w:rsidRDefault="00E322F9" w:rsidP="00BA2E04">
                      <w:pPr>
                        <w:pStyle w:val="Heading2"/>
                      </w:pPr>
                      <w:r>
                        <w:t>Get your taste buds ready!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75C3A">
        <w:rPr>
          <w:noProof/>
        </w:rPr>
        <mc:AlternateContent>
          <mc:Choice Requires="wps">
            <w:drawing>
              <wp:anchor distT="0" distB="0" distL="114300" distR="114300" simplePos="0" relativeHeight="251665409" behindDoc="0" locked="0" layoutInCell="1" allowOverlap="1" wp14:anchorId="2E171C11">
                <wp:simplePos x="0" y="0"/>
                <wp:positionH relativeFrom="page">
                  <wp:posOffset>569595</wp:posOffset>
                </wp:positionH>
                <wp:positionV relativeFrom="page">
                  <wp:posOffset>8133080</wp:posOffset>
                </wp:positionV>
                <wp:extent cx="228600" cy="228600"/>
                <wp:effectExtent l="0" t="0" r="0" b="0"/>
                <wp:wrapThrough wrapText="bothSides">
                  <wp:wrapPolygon edited="0">
                    <wp:start x="0" y="0"/>
                    <wp:lineTo x="0" y="19200"/>
                    <wp:lineTo x="19200" y="19200"/>
                    <wp:lineTo x="19200" y="0"/>
                    <wp:lineTo x="0" y="0"/>
                  </wp:wrapPolygon>
                </wp:wrapThrough>
                <wp:docPr id="576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2A44F7E" w14:textId="42185CA5" w:rsidR="00E322F9" w:rsidRPr="00691C4B" w:rsidRDefault="00E322F9" w:rsidP="00BA2E04">
                            <w:pPr>
                              <w:pStyle w:val="BoxPageNumb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9" o:spid="_x0000_s1037" style="position:absolute;margin-left:44.85pt;margin-top:640.4pt;width:18pt;height:18pt;z-index:2516654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" mv:complextextbox="1" fillcolor="#45a5dc [3204]" stroked="f" strokecolor="#4a7ebb" strokeweight="1.5pt">
                <v:shadow opacity="22938f" mv:blur="38100f" offset="0,2pt"/>
                <v:textbox inset="0,0,0,0">
                  <w:txbxContent>
                    <w:p w14:paraId="02A44F7E" w14:textId="42185CA5" w:rsidR="00E322F9" w:rsidRPr="00691C4B" w:rsidRDefault="00E322F9" w:rsidP="00BA2E04">
                      <w:pPr>
                        <w:pStyle w:val="BoxPageNumber"/>
                      </w:pPr>
                      <w:r>
                        <w:t>2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46491">
        <w:rPr>
          <w:noProof/>
        </w:rPr>
        <mc:AlternateContent>
          <mc:Choice Requires="wps">
            <w:drawing>
              <wp:anchor distT="0" distB="0" distL="114300" distR="114300" simplePos="0" relativeHeight="251681793" behindDoc="0" locked="0" layoutInCell="0" allowOverlap="1" wp14:anchorId="70CC4A0C" wp14:editId="0D03E6E4">
                <wp:simplePos x="0" y="0"/>
                <wp:positionH relativeFrom="page">
                  <wp:posOffset>528320</wp:posOffset>
                </wp:positionH>
                <wp:positionV relativeFrom="page">
                  <wp:posOffset>6440805</wp:posOffset>
                </wp:positionV>
                <wp:extent cx="2044065" cy="364490"/>
                <wp:effectExtent l="0" t="0" r="0" b="16510"/>
                <wp:wrapTight wrapText="bothSides">
                  <wp:wrapPolygon edited="0">
                    <wp:start x="268" y="0"/>
                    <wp:lineTo x="268" y="21073"/>
                    <wp:lineTo x="20936" y="21073"/>
                    <wp:lineTo x="20936" y="0"/>
                    <wp:lineTo x="268" y="0"/>
                  </wp:wrapPolygon>
                </wp:wrapTight>
                <wp:docPr id="6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8B7A8C6" w14:textId="27CA6306" w:rsidR="00E322F9" w:rsidRPr="00D46491" w:rsidRDefault="00E322F9" w:rsidP="00BA2E04">
                            <w:pPr>
                              <w:pStyle w:val="BoxHeading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D46491">
                              <w:rPr>
                                <w:b/>
                                <w:sz w:val="40"/>
                                <w:szCs w:val="40"/>
                              </w:rPr>
                              <w:t>Fun To Know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8" type="#_x0000_t202" style="position:absolute;margin-left:41.6pt;margin-top:507.15pt;width:160.95pt;height:28.7pt;z-index:2516817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" o:allowincell="f" filled="f" stroked="f">
                <v:textbox inset=",0,,0">
                  <w:txbxContent>
                    <w:p w14:paraId="78B7A8C6" w14:textId="27CA6306" w:rsidR="00E322F9" w:rsidRPr="00D46491" w:rsidRDefault="00E322F9" w:rsidP="00BA2E04">
                      <w:pPr>
                        <w:pStyle w:val="BoxHeading"/>
                        <w:rPr>
                          <w:b/>
                          <w:sz w:val="40"/>
                          <w:szCs w:val="40"/>
                        </w:rPr>
                      </w:pPr>
                      <w:r w:rsidRPr="00D46491">
                        <w:rPr>
                          <w:b/>
                          <w:sz w:val="40"/>
                          <w:szCs w:val="40"/>
                        </w:rPr>
                        <w:t>Fun To Know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94C8D">
        <w:rPr>
          <w:noProof/>
        </w:rPr>
        <mc:AlternateContent>
          <mc:Choice Requires="wps">
            <w:drawing>
              <wp:anchor distT="0" distB="0" distL="114300" distR="114300" simplePos="0" relativeHeight="251679745" behindDoc="0" locked="0" layoutInCell="1" allowOverlap="1" wp14:anchorId="2080AF2E" wp14:editId="57259A30">
                <wp:simplePos x="0" y="0"/>
                <wp:positionH relativeFrom="page">
                  <wp:posOffset>2792730</wp:posOffset>
                </wp:positionH>
                <wp:positionV relativeFrom="page">
                  <wp:posOffset>4012565</wp:posOffset>
                </wp:positionV>
                <wp:extent cx="4432300" cy="640080"/>
                <wp:effectExtent l="0" t="0" r="0" b="20320"/>
                <wp:wrapTight wrapText="bothSides">
                  <wp:wrapPolygon edited="0">
                    <wp:start x="124" y="0"/>
                    <wp:lineTo x="124" y="21429"/>
                    <wp:lineTo x="21291" y="21429"/>
                    <wp:lineTo x="21291" y="0"/>
                    <wp:lineTo x="124" y="0"/>
                  </wp:wrapPolygon>
                </wp:wrapTight>
                <wp:docPr id="58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2885BF5" w14:textId="778910C8" w:rsidR="00E322F9" w:rsidRPr="00091DB6" w:rsidRDefault="00E322F9" w:rsidP="00091DB6">
                            <w:pPr>
                              <w:pStyle w:val="Title"/>
                              <w:jc w:val="center"/>
                              <w:rPr>
                                <w:szCs w:val="40"/>
                              </w:rPr>
                            </w:pPr>
                            <w:r>
                              <w:rPr>
                                <w:szCs w:val="40"/>
                              </w:rPr>
                              <w:t>LOCAL TRAY DAY</w:t>
                            </w:r>
                          </w:p>
                          <w:p w14:paraId="283DF9B0" w14:textId="3F5EDF0F" w:rsidR="00E322F9" w:rsidRPr="00091DB6" w:rsidRDefault="00E322F9" w:rsidP="00091DB6">
                            <w:pPr>
                              <w:pStyle w:val="Title"/>
                              <w:jc w:val="center"/>
                              <w:rPr>
                                <w:szCs w:val="40"/>
                              </w:rPr>
                            </w:pPr>
                            <w:r>
                              <w:rPr>
                                <w:szCs w:val="40"/>
                              </w:rPr>
                              <w:t>Tuesday, September 15</w:t>
                            </w:r>
                            <w:r w:rsidRPr="00091DB6">
                              <w:rPr>
                                <w:szCs w:val="40"/>
                              </w:rPr>
                              <w:t>th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9" type="#_x0000_t202" style="position:absolute;margin-left:219.9pt;margin-top:315.95pt;width:349pt;height:50.4pt;z-index:2516797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" filled="f" stroked="f">
                <v:textbox inset=",0,,0">
                  <w:txbxContent>
                    <w:p w14:paraId="62885BF5" w14:textId="778910C8" w:rsidR="00E322F9" w:rsidRPr="00091DB6" w:rsidRDefault="00E322F9" w:rsidP="00091DB6">
                      <w:pPr>
                        <w:pStyle w:val="Title"/>
                        <w:jc w:val="center"/>
                        <w:rPr>
                          <w:szCs w:val="40"/>
                        </w:rPr>
                      </w:pPr>
                      <w:r>
                        <w:rPr>
                          <w:szCs w:val="40"/>
                        </w:rPr>
                        <w:t>LOCAL TRAY DAY</w:t>
                      </w:r>
                    </w:p>
                    <w:p w14:paraId="283DF9B0" w14:textId="3F5EDF0F" w:rsidR="00E322F9" w:rsidRPr="00091DB6" w:rsidRDefault="00E322F9" w:rsidP="00091DB6">
                      <w:pPr>
                        <w:pStyle w:val="Title"/>
                        <w:jc w:val="center"/>
                        <w:rPr>
                          <w:szCs w:val="40"/>
                        </w:rPr>
                      </w:pPr>
                      <w:r>
                        <w:rPr>
                          <w:szCs w:val="40"/>
                        </w:rPr>
                        <w:t>Tuesday, September 15</w:t>
                      </w:r>
                      <w:r w:rsidRPr="00091DB6">
                        <w:rPr>
                          <w:szCs w:val="40"/>
                        </w:rPr>
                        <w:t>th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04EA6" w:rsidRPr="00104EA6">
        <w:rPr>
          <w:noProof/>
        </w:rPr>
        <w:t xml:space="preserve"> </w:t>
      </w:r>
      <w:r w:rsidR="00A76ECC" w:rsidRPr="00A76ECC">
        <w:rPr>
          <w:noProof/>
        </w:rPr>
        <w:t xml:space="preserve"> </w:t>
      </w:r>
      <w:r w:rsidR="000E1436">
        <w:rPr>
          <w:noProof/>
        </w:rPr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6EBDE56D" wp14:editId="55586CAD">
                <wp:simplePos x="0" y="0"/>
                <wp:positionH relativeFrom="page">
                  <wp:posOffset>6798310</wp:posOffset>
                </wp:positionH>
                <wp:positionV relativeFrom="page">
                  <wp:posOffset>9088120</wp:posOffset>
                </wp:positionV>
                <wp:extent cx="502920" cy="502920"/>
                <wp:effectExtent l="0" t="0" r="5080" b="5080"/>
                <wp:wrapTight wrapText="bothSides">
                  <wp:wrapPolygon edited="0">
                    <wp:start x="3273" y="0"/>
                    <wp:lineTo x="0" y="3273"/>
                    <wp:lineTo x="0" y="16364"/>
                    <wp:lineTo x="3273" y="20727"/>
                    <wp:lineTo x="17455" y="20727"/>
                    <wp:lineTo x="20727" y="16364"/>
                    <wp:lineTo x="20727" y="3273"/>
                    <wp:lineTo x="17455" y="0"/>
                    <wp:lineTo x="3273" y="0"/>
                  </wp:wrapPolygon>
                </wp:wrapTight>
                <wp:docPr id="580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5029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E255775" w14:textId="66F66FAC" w:rsidR="00E322F9" w:rsidRDefault="00E322F9" w:rsidP="00BA2E04">
                            <w:pPr>
                              <w:pStyle w:val="BoxHeading-Small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18288" rIns="0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40" style="position:absolute;margin-left:535.3pt;margin-top:715.6pt;width:39.6pt;height:39.6pt;z-index:251661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" fillcolor="#91bc2b [3205]" stroked="f" strokecolor="#4a7ebb" strokeweight="1.5pt">
                <v:shadow opacity="22938f" mv:blur="38100f" offset="0,2pt"/>
                <v:textbox inset="0,1.44pt,0,1.44pt">
                  <w:txbxContent>
                    <w:p w14:paraId="2E255775" w14:textId="66F66FAC" w:rsidR="00E322F9" w:rsidRDefault="00E322F9" w:rsidP="00BA2E04">
                      <w:pPr>
                        <w:pStyle w:val="BoxHeading-Small"/>
                      </w:pPr>
                      <w:r>
                        <w:t>1</w:t>
                      </w:r>
                    </w:p>
                  </w:txbxContent>
                </v:textbox>
                <w10:wrap type="tight" anchorx="page" anchory="page"/>
              </v:oval>
            </w:pict>
          </mc:Fallback>
        </mc:AlternateContent>
      </w:r>
      <w:r w:rsidR="004D4313">
        <w:rPr>
          <w:noProof/>
        </w:rPr>
        <mc:AlternateContent>
          <mc:Choice Requires="wps">
            <w:drawing>
              <wp:anchor distT="0" distB="0" distL="114300" distR="114300" simplePos="0" relativeHeight="251680769" behindDoc="0" locked="0" layoutInCell="1" allowOverlap="1" wp14:anchorId="3F870CA9" wp14:editId="30A1B648">
                <wp:simplePos x="0" y="0"/>
                <wp:positionH relativeFrom="page">
                  <wp:posOffset>528320</wp:posOffset>
                </wp:positionH>
                <wp:positionV relativeFrom="page">
                  <wp:posOffset>4187825</wp:posOffset>
                </wp:positionV>
                <wp:extent cx="2133600" cy="380365"/>
                <wp:effectExtent l="0" t="0" r="0" b="635"/>
                <wp:wrapTight wrapText="bothSides">
                  <wp:wrapPolygon edited="0">
                    <wp:start x="257" y="0"/>
                    <wp:lineTo x="257" y="20194"/>
                    <wp:lineTo x="21086" y="20194"/>
                    <wp:lineTo x="21086" y="0"/>
                    <wp:lineTo x="257" y="0"/>
                  </wp:wrapPolygon>
                </wp:wrapTight>
                <wp:docPr id="58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68F9150" w14:textId="53070566" w:rsidR="00E322F9" w:rsidRPr="00301FC9" w:rsidRDefault="00E322F9" w:rsidP="00BA2E04">
                            <w:pPr>
                              <w:pStyle w:val="Date"/>
                            </w:pPr>
                            <w:r>
                              <w:t>SEPTEMBER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1" type="#_x0000_t202" style="position:absolute;margin-left:41.6pt;margin-top:329.75pt;width:168pt;height:29.95pt;z-index:2516807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" filled="f" stroked="f">
                <v:textbox inset=",0,,0">
                  <w:txbxContent>
                    <w:p w14:paraId="668F9150" w14:textId="53070566" w:rsidR="00E322F9" w:rsidRPr="00301FC9" w:rsidRDefault="00E322F9" w:rsidP="00BA2E04">
                      <w:pPr>
                        <w:pStyle w:val="Date"/>
                      </w:pPr>
                      <w:r>
                        <w:t>SEPTEMBER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F40C6">
        <w:rPr>
          <w:noProof/>
        </w:rPr>
        <mc:AlternateContent>
          <mc:Choice Requires="wps">
            <w:drawing>
              <wp:anchor distT="0" distB="0" distL="114300" distR="114300" simplePos="0" relativeHeight="251790349" behindDoc="0" locked="0" layoutInCell="1" allowOverlap="1" wp14:anchorId="32D21413" wp14:editId="65B4B020">
                <wp:simplePos x="0" y="0"/>
                <wp:positionH relativeFrom="page">
                  <wp:posOffset>576580</wp:posOffset>
                </wp:positionH>
                <wp:positionV relativeFrom="page">
                  <wp:posOffset>629920</wp:posOffset>
                </wp:positionV>
                <wp:extent cx="2021840" cy="1503680"/>
                <wp:effectExtent l="0" t="0" r="10160" b="0"/>
                <wp:wrapThrough wrapText="bothSides">
                  <wp:wrapPolygon edited="0">
                    <wp:start x="0" y="0"/>
                    <wp:lineTo x="0" y="21162"/>
                    <wp:lineTo x="21437" y="21162"/>
                    <wp:lineTo x="21437" y="0"/>
                    <wp:lineTo x="0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1840" cy="150368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8C8E1" w14:textId="77777777" w:rsidR="00E322F9" w:rsidRPr="00495C63" w:rsidRDefault="00E322F9" w:rsidP="00DF40C6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5.4pt;margin-top:49.6pt;width:159.2pt;height:118.4pt;z-index:2517903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" mv:complextextbox="1" fillcolor="#ff7e00 [3215]" stroked="f">
                <v:textbox>
                  <w:txbxContent>
                    <w:p w14:paraId="1D18C8E1" w14:textId="77777777" w:rsidR="00E322F9" w:rsidRPr="00495C63" w:rsidRDefault="00E322F9" w:rsidP="00DF40C6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C4BD5">
        <w:br w:type="page"/>
      </w:r>
      <w:r w:rsidR="004567F5">
        <w:rPr>
          <w:noProof/>
        </w:rPr>
        <w:lastRenderedPageBreak/>
        <w:drawing>
          <wp:anchor distT="0" distB="0" distL="114300" distR="114300" simplePos="0" relativeHeight="251796493" behindDoc="0" locked="0" layoutInCell="1" allowOverlap="1" wp14:anchorId="790D35E4" wp14:editId="67292F29">
            <wp:simplePos x="0" y="0"/>
            <wp:positionH relativeFrom="page">
              <wp:posOffset>460375</wp:posOffset>
            </wp:positionH>
            <wp:positionV relativeFrom="page">
              <wp:posOffset>907415</wp:posOffset>
            </wp:positionV>
            <wp:extent cx="4563110" cy="3420110"/>
            <wp:effectExtent l="0" t="0" r="8890" b="8890"/>
            <wp:wrapThrough wrapText="bothSides">
              <wp:wrapPolygon edited="0">
                <wp:start x="0" y="0"/>
                <wp:lineTo x="0" y="21496"/>
                <wp:lineTo x="21522" y="21496"/>
                <wp:lineTo x="21522" y="0"/>
                <wp:lineTo x="0" y="0"/>
              </wp:wrapPolygon>
            </wp:wrapThrough>
            <wp:docPr id="26" name="Picture 26" descr="Macintosh HD:Users:danastevens:Desktop:images.duckduck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anastevens:Desktop:images.duckduckg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CBC">
        <w:rPr>
          <w:noProof/>
        </w:rPr>
        <mc:AlternateContent>
          <mc:Choice Requires="wps">
            <w:drawing>
              <wp:anchor distT="0" distB="0" distL="114300" distR="114300" simplePos="0" relativeHeight="251756557" behindDoc="0" locked="0" layoutInCell="1" allowOverlap="1" wp14:anchorId="3B580B61" wp14:editId="5660C992">
                <wp:simplePos x="0" y="0"/>
                <wp:positionH relativeFrom="page">
                  <wp:posOffset>5029200</wp:posOffset>
                </wp:positionH>
                <wp:positionV relativeFrom="page">
                  <wp:posOffset>457200</wp:posOffset>
                </wp:positionV>
                <wp:extent cx="2286000" cy="448310"/>
                <wp:effectExtent l="0" t="0" r="0" b="8890"/>
                <wp:wrapThrough wrapText="bothSides">
                  <wp:wrapPolygon edited="0">
                    <wp:start x="0" y="0"/>
                    <wp:lineTo x="0" y="20805"/>
                    <wp:lineTo x="21360" y="20805"/>
                    <wp:lineTo x="21360" y="0"/>
                    <wp:lineTo x="0" y="0"/>
                  </wp:wrapPolygon>
                </wp:wrapThrough>
                <wp:docPr id="622" name="Text Box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4831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ACDF9" w14:textId="5279F47D" w:rsidR="00E322F9" w:rsidRPr="00175C76" w:rsidRDefault="00E322F9" w:rsidP="00AB4CBC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September :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2" o:spid="_x0000_s1043" type="#_x0000_t202" style="position:absolute;margin-left:396pt;margin-top:36pt;width:180pt;height:35.3pt;z-index:251756557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" mv:complextextbox="1" fillcolor="#91bc2b [3205]" stroked="f">
                <v:textbox>
                  <w:txbxContent>
                    <w:p w14:paraId="79DACDF9" w14:textId="5279F47D" w:rsidR="00E322F9" w:rsidRPr="00175C76" w:rsidRDefault="00E322F9" w:rsidP="00AB4CBC">
                      <w:pPr>
                        <w:jc w:val="right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September :</w:t>
                      </w:r>
                      <w:proofErr w:type="gramEnd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2016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0D132C65" w14:textId="2A00CAB4" w:rsidR="00BA2E04" w:rsidRDefault="00EB3600">
      <w:r>
        <w:rPr>
          <w:noProof/>
        </w:rPr>
        <mc:AlternateContent>
          <mc:Choice Requires="wps">
            <w:drawing>
              <wp:anchor distT="0" distB="0" distL="114300" distR="114300" simplePos="0" relativeHeight="251798541" behindDoc="0" locked="0" layoutInCell="1" allowOverlap="1" wp14:anchorId="10CC005C" wp14:editId="46006BAB">
                <wp:simplePos x="0" y="0"/>
                <wp:positionH relativeFrom="page">
                  <wp:posOffset>565785</wp:posOffset>
                </wp:positionH>
                <wp:positionV relativeFrom="page">
                  <wp:posOffset>7252970</wp:posOffset>
                </wp:positionV>
                <wp:extent cx="228600" cy="228600"/>
                <wp:effectExtent l="0" t="0" r="0" b="0"/>
                <wp:wrapNone/>
                <wp:docPr id="27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6AB9D6" w14:textId="77777777" w:rsidR="00E322F9" w:rsidRPr="00691C4B" w:rsidRDefault="00E322F9" w:rsidP="00EB3600">
                            <w:pPr>
                              <w:pStyle w:val="BoxPageNumber"/>
                            </w:pPr>
                            <w: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44" style="position:absolute;margin-left:44.55pt;margin-top:571.1pt;width:18pt;height:18pt;z-index:2517985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6F6AB9D6" w14:textId="77777777" w:rsidR="00E322F9" w:rsidRPr="00691C4B" w:rsidRDefault="00E322F9" w:rsidP="00EB3600">
                      <w:pPr>
                        <w:pStyle w:val="BoxPageNumber"/>
                      </w:pPr>
                      <w:r>
                        <w:t>41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89" behindDoc="0" locked="0" layoutInCell="1" allowOverlap="1" wp14:anchorId="05F3F72C" wp14:editId="1188BE7D">
                <wp:simplePos x="0" y="0"/>
                <wp:positionH relativeFrom="page">
                  <wp:posOffset>565785</wp:posOffset>
                </wp:positionH>
                <wp:positionV relativeFrom="page">
                  <wp:posOffset>7800340</wp:posOffset>
                </wp:positionV>
                <wp:extent cx="228600" cy="228600"/>
                <wp:effectExtent l="0" t="0" r="0" b="0"/>
                <wp:wrapNone/>
                <wp:docPr id="29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8E4F3A" w14:textId="77777777" w:rsidR="00E322F9" w:rsidRPr="00691C4B" w:rsidRDefault="00E322F9" w:rsidP="00EB3600">
                            <w:pPr>
                              <w:pStyle w:val="BoxPageNumb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45" style="position:absolute;margin-left:44.55pt;margin-top:614.2pt;width:18pt;height:18pt;z-index:2518005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418E4F3A" w14:textId="77777777" w:rsidR="00E322F9" w:rsidRPr="00691C4B" w:rsidRDefault="00E322F9" w:rsidP="00EB3600">
                      <w:pPr>
                        <w:pStyle w:val="BoxPageNumber"/>
                      </w:pPr>
                      <w:r>
                        <w:t>5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93" behindDoc="0" locked="0" layoutInCell="1" allowOverlap="1" wp14:anchorId="0891B552" wp14:editId="4203409B">
                <wp:simplePos x="0" y="0"/>
                <wp:positionH relativeFrom="page">
                  <wp:posOffset>565785</wp:posOffset>
                </wp:positionH>
                <wp:positionV relativeFrom="page">
                  <wp:posOffset>6901815</wp:posOffset>
                </wp:positionV>
                <wp:extent cx="228600" cy="228600"/>
                <wp:effectExtent l="0" t="0" r="0" b="0"/>
                <wp:wrapNone/>
                <wp:docPr id="613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27B255" w14:textId="248555F3" w:rsidR="00E322F9" w:rsidRPr="00691C4B" w:rsidRDefault="00E322F9" w:rsidP="00646076">
                            <w:pPr>
                              <w:pStyle w:val="BoxPageNumb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46" style="position:absolute;margin-left:44.55pt;margin-top:543.45pt;width:18pt;height:18pt;z-index:2517452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6027B255" w14:textId="248555F3" w:rsidR="00E322F9" w:rsidRPr="00691C4B" w:rsidRDefault="00E322F9" w:rsidP="00646076">
                      <w:pPr>
                        <w:pStyle w:val="BoxPageNumber"/>
                      </w:pPr>
                      <w:r>
                        <w:t>3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45" behindDoc="0" locked="0" layoutInCell="1" allowOverlap="1" wp14:anchorId="58E56385" wp14:editId="3E6B6391">
                <wp:simplePos x="0" y="0"/>
                <wp:positionH relativeFrom="page">
                  <wp:posOffset>565785</wp:posOffset>
                </wp:positionH>
                <wp:positionV relativeFrom="page">
                  <wp:posOffset>6501765</wp:posOffset>
                </wp:positionV>
                <wp:extent cx="228600" cy="228600"/>
                <wp:effectExtent l="0" t="0" r="0" b="0"/>
                <wp:wrapNone/>
                <wp:docPr id="612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2E0E12" w14:textId="7A22FDBF" w:rsidR="00E322F9" w:rsidRPr="00691C4B" w:rsidRDefault="00E322F9" w:rsidP="00646076">
                            <w:pPr>
                              <w:pStyle w:val="BoxPageNumb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47" style="position:absolute;margin-left:44.55pt;margin-top:511.95pt;width:18pt;height:18pt;z-index:251743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1A2E0E12" w14:textId="7A22FDBF" w:rsidR="00E322F9" w:rsidRPr="00691C4B" w:rsidRDefault="00E322F9" w:rsidP="00646076">
                      <w:pPr>
                        <w:pStyle w:val="BoxPageNumber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4567F5">
        <w:rPr>
          <w:noProof/>
        </w:rPr>
        <mc:AlternateContent>
          <mc:Choice Requires="wps">
            <w:drawing>
              <wp:anchor distT="0" distB="0" distL="114300" distR="114300" simplePos="0" relativeHeight="251741197" behindDoc="0" locked="0" layoutInCell="1" allowOverlap="1" wp14:anchorId="5EFEA08F" wp14:editId="6130366D">
                <wp:simplePos x="0" y="0"/>
                <wp:positionH relativeFrom="page">
                  <wp:posOffset>565785</wp:posOffset>
                </wp:positionH>
                <wp:positionV relativeFrom="page">
                  <wp:posOffset>5829300</wp:posOffset>
                </wp:positionV>
                <wp:extent cx="228600" cy="228600"/>
                <wp:effectExtent l="0" t="0" r="0" b="0"/>
                <wp:wrapNone/>
                <wp:docPr id="611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DBDE9E" w14:textId="77777777" w:rsidR="00E322F9" w:rsidRPr="00691C4B" w:rsidRDefault="00E322F9" w:rsidP="00646076">
                            <w:pPr>
                              <w:pStyle w:val="BoxPageNumb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48" style="position:absolute;margin-left:44.55pt;margin-top:459pt;width:18pt;height:18pt;z-index:2517411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7DDBDE9E" w14:textId="77777777" w:rsidR="00E322F9" w:rsidRPr="00691C4B" w:rsidRDefault="00E322F9" w:rsidP="00646076">
                      <w:pPr>
                        <w:pStyle w:val="BoxPageNumber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766F0D">
        <w:rPr>
          <w:noProof/>
        </w:rPr>
        <mc:AlternateContent>
          <mc:Choice Requires="wps">
            <w:drawing>
              <wp:anchor distT="0" distB="0" distL="114300" distR="114300" simplePos="0" relativeHeight="251724813" behindDoc="0" locked="0" layoutInCell="1" allowOverlap="1" wp14:anchorId="120CCB64" wp14:editId="1BF3D795">
                <wp:simplePos x="0" y="0"/>
                <wp:positionH relativeFrom="page">
                  <wp:posOffset>3886200</wp:posOffset>
                </wp:positionH>
                <wp:positionV relativeFrom="page">
                  <wp:posOffset>4826000</wp:posOffset>
                </wp:positionV>
                <wp:extent cx="3428365" cy="4021455"/>
                <wp:effectExtent l="0" t="0" r="0" b="0"/>
                <wp:wrapThrough wrapText="bothSides">
                  <wp:wrapPolygon edited="0">
                    <wp:start x="160" y="0"/>
                    <wp:lineTo x="160" y="21419"/>
                    <wp:lineTo x="21284" y="21419"/>
                    <wp:lineTo x="21284" y="0"/>
                    <wp:lineTo x="160" y="0"/>
                  </wp:wrapPolygon>
                </wp:wrapThrough>
                <wp:docPr id="594" name="Text Box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8365" cy="402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F06FD" w14:textId="7A8B5F7C" w:rsidR="00E322F9" w:rsidRPr="00EA7F1F" w:rsidRDefault="00E322F9" w:rsidP="009A2AE8">
                            <w:pPr>
                              <w:jc w:val="center"/>
                              <w:rPr>
                                <w:b/>
                                <w:color w:val="91BC2B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91BC2B" w:themeColor="accent2"/>
                                <w:sz w:val="32"/>
                                <w:szCs w:val="32"/>
                              </w:rPr>
                              <w:t>A Little Corn Song:</w:t>
                            </w:r>
                          </w:p>
                          <w:p w14:paraId="6D957E6E" w14:textId="4FDB0AFC" w:rsidR="00E322F9" w:rsidRPr="009A2AE8" w:rsidRDefault="00E322F9" w:rsidP="009A2AE8">
                            <w:pPr>
                              <w:pStyle w:val="NormalWeb"/>
                              <w:spacing w:before="180" w:beforeAutospacing="0" w:after="180" w:afterAutospacing="0"/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9A2AE8"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000000"/>
                                <w:sz w:val="21"/>
                                <w:szCs w:val="21"/>
                              </w:rPr>
                              <w:t>(</w:t>
                            </w:r>
                            <w:proofErr w:type="gramStart"/>
                            <w:r w:rsidRPr="009A2AE8"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000000"/>
                                <w:sz w:val="21"/>
                                <w:szCs w:val="21"/>
                              </w:rPr>
                              <w:t>to</w:t>
                            </w:r>
                            <w:proofErr w:type="gramEnd"/>
                            <w:r w:rsidRPr="009A2AE8"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000000"/>
                                <w:sz w:val="21"/>
                                <w:szCs w:val="21"/>
                              </w:rPr>
                              <w:t xml:space="preserve"> the tune of </w:t>
                            </w:r>
                            <w:r w:rsidRPr="009A2AE8">
                              <w:rPr>
                                <w:rStyle w:val="Strong"/>
                                <w:rFonts w:ascii="Arial" w:hAnsi="Arial" w:cs="Arial"/>
                                <w:b w:val="0"/>
                                <w:i/>
                                <w:color w:val="000000"/>
                                <w:sz w:val="21"/>
                                <w:szCs w:val="21"/>
                              </w:rPr>
                              <w:t>I’m A Little Teapot</w:t>
                            </w:r>
                            <w:r w:rsidRPr="009A2AE8">
                              <w:rPr>
                                <w:rStyle w:val="Strong"/>
                                <w:rFonts w:ascii="Arial" w:hAnsi="Arial" w:cs="Arial"/>
                                <w:b w:val="0"/>
                                <w:color w:val="000000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14:paraId="501FBACF" w14:textId="6F753C0B" w:rsidR="00E322F9" w:rsidRDefault="00E322F9" w:rsidP="009A2AE8">
                            <w:pPr>
                              <w:pStyle w:val="NormalWeb"/>
                              <w:spacing w:before="180" w:beforeAutospacing="0" w:after="18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I'm A Little Cornstalk</w:t>
                            </w:r>
                            <w:r>
                              <w:rPr>
                                <w:rStyle w:val="apple-converted-space"/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  <w:t>I'm a little cornstalk tall and stout,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  <w:t>see me grow and watch me sprout.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  <w:t>When I'm brown, you can shuck me down,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  <w:t>Boil</w:t>
                            </w:r>
                            <w:r w:rsidR="00586B0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me up and I'm the best in town!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See the Little Kernel</w:t>
                            </w:r>
                            <w:r>
                              <w:rPr>
                                <w:rStyle w:val="apple-converted-space"/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  <w:t>See the little kernel in the pot,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  <w:t>Turn on the heat and watch it hop.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  <w:t>When it gets all warmed up, it will pop.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Mmmm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, it tastes good when it’s hot!</w:t>
                            </w:r>
                          </w:p>
                          <w:p w14:paraId="3E8DB164" w14:textId="0CA010F9" w:rsidR="00E322F9" w:rsidRDefault="00E322F9" w:rsidP="009A2AE8">
                            <w:pPr>
                              <w:pStyle w:val="NormalWeb"/>
                              <w:spacing w:before="180" w:beforeAutospacing="0" w:after="18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I'm A Stalk of Corn</w:t>
                            </w:r>
                            <w:r>
                              <w:rPr>
                                <w:rStyle w:val="apple-converted-space"/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  <w:t xml:space="preserve">I’m a stalk of corn growing </w:t>
                            </w:r>
                            <w:r w:rsidR="00586B0C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up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high,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Here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are my husks oh so dry.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  <w:t>When you pull them back you will find,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br/>
                              <w:t>Juicy kernels sweet as pie!</w:t>
                            </w:r>
                          </w:p>
                          <w:p w14:paraId="5CDB1A06" w14:textId="0C35A723" w:rsidR="00E322F9" w:rsidRPr="009A2AE8" w:rsidRDefault="00E322F9" w:rsidP="009A2AE8">
                            <w:pPr>
                              <w:pStyle w:val="NormalWeb"/>
                              <w:spacing w:before="180" w:beforeAutospacing="0" w:after="180" w:afterAutospacing="0"/>
                              <w:rPr>
                                <w:rFonts w:ascii="Arial" w:hAnsi="Arial" w:cs="Arial"/>
                                <w:i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9A2AE8">
                              <w:rPr>
                                <w:rFonts w:ascii="Arial" w:hAnsi="Arial" w:cs="Arial"/>
                                <w:i/>
                                <w:color w:val="000000"/>
                                <w:sz w:val="21"/>
                                <w:szCs w:val="21"/>
                              </w:rPr>
                              <w:t>Credit: Child Care Lounge. http://www.childcarelounge.com/season-theme/corn.ph</w:t>
                            </w:r>
                            <w:bookmarkStart w:id="0" w:name="_GoBack"/>
                            <w:bookmarkEnd w:id="0"/>
                            <w:r w:rsidRPr="009A2AE8">
                              <w:rPr>
                                <w:rFonts w:ascii="Arial" w:hAnsi="Arial" w:cs="Arial"/>
                                <w:i/>
                                <w:color w:val="000000"/>
                                <w:sz w:val="21"/>
                                <w:szCs w:val="21"/>
                              </w:rPr>
                              <w:t>p</w:t>
                            </w:r>
                          </w:p>
                          <w:p w14:paraId="4DAF33FA" w14:textId="73E916E1" w:rsidR="00E322F9" w:rsidRPr="00F46DD8" w:rsidRDefault="00E322F9" w:rsidP="009A2AE8">
                            <w:pPr>
                              <w:jc w:val="both"/>
                              <w:rPr>
                                <w:b/>
                                <w:color w:val="91BC2B" w:themeColor="accent2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4" o:spid="_x0000_s1049" type="#_x0000_t202" style="position:absolute;margin-left:306pt;margin-top:380pt;width:269.95pt;height:316.65pt;z-index:2517248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GcmNcCAAAj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" mv:complextextbox="1" filled="f" stroked="f">
                <v:textbox>
                  <w:txbxContent>
                    <w:p w14:paraId="0DAF06FD" w14:textId="7A8B5F7C" w:rsidR="00E322F9" w:rsidRPr="00EA7F1F" w:rsidRDefault="00E322F9" w:rsidP="009A2AE8">
                      <w:pPr>
                        <w:jc w:val="center"/>
                        <w:rPr>
                          <w:b/>
                          <w:color w:val="91BC2B" w:themeColor="accent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91BC2B" w:themeColor="accent2"/>
                          <w:sz w:val="32"/>
                          <w:szCs w:val="32"/>
                        </w:rPr>
                        <w:t>A Little Corn Song:</w:t>
                      </w:r>
                    </w:p>
                    <w:p w14:paraId="6D957E6E" w14:textId="4FDB0AFC" w:rsidR="00E322F9" w:rsidRPr="009A2AE8" w:rsidRDefault="00E322F9" w:rsidP="009A2AE8">
                      <w:pPr>
                        <w:pStyle w:val="NormalWeb"/>
                        <w:spacing w:before="180" w:beforeAutospacing="0" w:after="180" w:afterAutospacing="0"/>
                        <w:rPr>
                          <w:rStyle w:val="Strong"/>
                          <w:rFonts w:ascii="Arial" w:hAnsi="Arial" w:cs="Arial"/>
                          <w:b w:val="0"/>
                          <w:color w:val="000000"/>
                          <w:sz w:val="21"/>
                          <w:szCs w:val="21"/>
                        </w:rPr>
                      </w:pPr>
                      <w:r w:rsidRPr="009A2AE8">
                        <w:rPr>
                          <w:rStyle w:val="Strong"/>
                          <w:rFonts w:ascii="Arial" w:hAnsi="Arial" w:cs="Arial"/>
                          <w:b w:val="0"/>
                          <w:color w:val="000000"/>
                          <w:sz w:val="21"/>
                          <w:szCs w:val="21"/>
                        </w:rPr>
                        <w:t>(</w:t>
                      </w:r>
                      <w:proofErr w:type="gramStart"/>
                      <w:r w:rsidRPr="009A2AE8">
                        <w:rPr>
                          <w:rStyle w:val="Strong"/>
                          <w:rFonts w:ascii="Arial" w:hAnsi="Arial" w:cs="Arial"/>
                          <w:b w:val="0"/>
                          <w:color w:val="000000"/>
                          <w:sz w:val="21"/>
                          <w:szCs w:val="21"/>
                        </w:rPr>
                        <w:t>to</w:t>
                      </w:r>
                      <w:proofErr w:type="gramEnd"/>
                      <w:r w:rsidRPr="009A2AE8">
                        <w:rPr>
                          <w:rStyle w:val="Strong"/>
                          <w:rFonts w:ascii="Arial" w:hAnsi="Arial" w:cs="Arial"/>
                          <w:b w:val="0"/>
                          <w:color w:val="000000"/>
                          <w:sz w:val="21"/>
                          <w:szCs w:val="21"/>
                        </w:rPr>
                        <w:t xml:space="preserve"> the tune of </w:t>
                      </w:r>
                      <w:r w:rsidRPr="009A2AE8">
                        <w:rPr>
                          <w:rStyle w:val="Strong"/>
                          <w:rFonts w:ascii="Arial" w:hAnsi="Arial" w:cs="Arial"/>
                          <w:b w:val="0"/>
                          <w:i/>
                          <w:color w:val="000000"/>
                          <w:sz w:val="21"/>
                          <w:szCs w:val="21"/>
                        </w:rPr>
                        <w:t>I’m A Little Teapot</w:t>
                      </w:r>
                      <w:r w:rsidRPr="009A2AE8">
                        <w:rPr>
                          <w:rStyle w:val="Strong"/>
                          <w:rFonts w:ascii="Arial" w:hAnsi="Arial" w:cs="Arial"/>
                          <w:b w:val="0"/>
                          <w:color w:val="000000"/>
                          <w:sz w:val="21"/>
                          <w:szCs w:val="21"/>
                        </w:rPr>
                        <w:t>)</w:t>
                      </w:r>
                    </w:p>
                    <w:p w14:paraId="501FBACF" w14:textId="6F753C0B" w:rsidR="00E322F9" w:rsidRDefault="00E322F9" w:rsidP="009A2AE8">
                      <w:pPr>
                        <w:pStyle w:val="NormalWeb"/>
                        <w:spacing w:before="180" w:beforeAutospacing="0" w:after="18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I'm A Little Cornstalk</w:t>
                      </w:r>
                      <w:r>
                        <w:rPr>
                          <w:rStyle w:val="apple-converted-space"/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 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br/>
                        <w:t>I'm a little cornstalk tall and stout,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br/>
                        <w:t>see me grow and watch me sprout.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br/>
                        <w:t>When I'm brown, you can shuck me down,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br/>
                        <w:t>Boil</w:t>
                      </w:r>
                      <w:r w:rsidR="00586B0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me up and I'm the best in town!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>See the Little Kernel</w:t>
                      </w:r>
                      <w:r>
                        <w:rPr>
                          <w:rStyle w:val="apple-converted-space"/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 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br/>
                        <w:t>See the little kernel in the pot,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br/>
                        <w:t>Turn on the heat and watch it hop.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br/>
                        <w:t>When it gets all warmed up, it will pop.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Mmmm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, it tastes good when it’s hot!</w:t>
                      </w:r>
                    </w:p>
                    <w:p w14:paraId="3E8DB164" w14:textId="0CA010F9" w:rsidR="00E322F9" w:rsidRDefault="00E322F9" w:rsidP="009A2AE8">
                      <w:pPr>
                        <w:pStyle w:val="NormalWeb"/>
                        <w:spacing w:before="180" w:beforeAutospacing="0" w:after="18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I'm A Stalk of Corn</w:t>
                      </w:r>
                      <w:r>
                        <w:rPr>
                          <w:rStyle w:val="apple-converted-space"/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 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br/>
                        <w:t xml:space="preserve">I’m a stalk of corn growing </w:t>
                      </w:r>
                      <w:r w:rsidR="00586B0C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up 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high,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br/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Here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are my husks oh so dry.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br/>
                        <w:t>When you pull them back you will find,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br/>
                        <w:t>Juicy kernels sweet as pie!</w:t>
                      </w:r>
                    </w:p>
                    <w:p w14:paraId="5CDB1A06" w14:textId="0C35A723" w:rsidR="00E322F9" w:rsidRPr="009A2AE8" w:rsidRDefault="00E322F9" w:rsidP="009A2AE8">
                      <w:pPr>
                        <w:pStyle w:val="NormalWeb"/>
                        <w:spacing w:before="180" w:beforeAutospacing="0" w:after="180" w:afterAutospacing="0"/>
                        <w:rPr>
                          <w:rFonts w:ascii="Arial" w:hAnsi="Arial" w:cs="Arial"/>
                          <w:i/>
                          <w:color w:val="000000"/>
                          <w:sz w:val="21"/>
                          <w:szCs w:val="21"/>
                        </w:rPr>
                      </w:pPr>
                      <w:r w:rsidRPr="009A2AE8">
                        <w:rPr>
                          <w:rFonts w:ascii="Arial" w:hAnsi="Arial" w:cs="Arial"/>
                          <w:i/>
                          <w:color w:val="000000"/>
                          <w:sz w:val="21"/>
                          <w:szCs w:val="21"/>
                        </w:rPr>
                        <w:t>Credit: Child Care Lounge. http://www.childcarelounge.com/season-theme/corn.ph</w:t>
                      </w:r>
                      <w:bookmarkStart w:id="1" w:name="_GoBack"/>
                      <w:bookmarkEnd w:id="1"/>
                      <w:r w:rsidRPr="009A2AE8">
                        <w:rPr>
                          <w:rFonts w:ascii="Arial" w:hAnsi="Arial" w:cs="Arial"/>
                          <w:i/>
                          <w:color w:val="000000"/>
                          <w:sz w:val="21"/>
                          <w:szCs w:val="21"/>
                        </w:rPr>
                        <w:t>p</w:t>
                      </w:r>
                    </w:p>
                    <w:p w14:paraId="4DAF33FA" w14:textId="73E916E1" w:rsidR="00E322F9" w:rsidRPr="00F46DD8" w:rsidRDefault="00E322F9" w:rsidP="009A2AE8">
                      <w:pPr>
                        <w:jc w:val="both"/>
                        <w:rPr>
                          <w:b/>
                          <w:color w:val="91BC2B" w:themeColor="accent2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66F0D">
        <w:rPr>
          <w:noProof/>
        </w:rPr>
        <mc:AlternateContent>
          <mc:Choice Requires="wps">
            <w:drawing>
              <wp:anchor distT="0" distB="0" distL="114300" distR="114300" simplePos="0" relativeHeight="251723789" behindDoc="0" locked="0" layoutInCell="1" allowOverlap="1" wp14:anchorId="58E26B4E" wp14:editId="25A32100">
                <wp:simplePos x="0" y="0"/>
                <wp:positionH relativeFrom="page">
                  <wp:posOffset>459740</wp:posOffset>
                </wp:positionH>
                <wp:positionV relativeFrom="page">
                  <wp:posOffset>4825365</wp:posOffset>
                </wp:positionV>
                <wp:extent cx="3342640" cy="4022090"/>
                <wp:effectExtent l="0" t="0" r="0" b="0"/>
                <wp:wrapThrough wrapText="bothSides">
                  <wp:wrapPolygon edited="0">
                    <wp:start x="164" y="0"/>
                    <wp:lineTo x="164" y="21416"/>
                    <wp:lineTo x="21173" y="21416"/>
                    <wp:lineTo x="21173" y="0"/>
                    <wp:lineTo x="164" y="0"/>
                  </wp:wrapPolygon>
                </wp:wrapThrough>
                <wp:docPr id="593" name="Text Box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640" cy="402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5A3C" w14:textId="014E3871" w:rsidR="00E322F9" w:rsidRPr="009A2AE8" w:rsidRDefault="00E322F9" w:rsidP="006166D4">
                            <w:pPr>
                              <w:jc w:val="both"/>
                              <w:rPr>
                                <w:b/>
                                <w:color w:val="91BC2B" w:themeColor="accent2"/>
                                <w:sz w:val="32"/>
                                <w:szCs w:val="32"/>
                              </w:rPr>
                            </w:pPr>
                            <w:r w:rsidRPr="009A2AE8">
                              <w:rPr>
                                <w:b/>
                                <w:color w:val="91BC2B" w:themeColor="accent2"/>
                                <w:sz w:val="32"/>
                                <w:szCs w:val="32"/>
                              </w:rPr>
                              <w:t>Fresh Corn on the Cob:</w:t>
                            </w:r>
                          </w:p>
                          <w:p w14:paraId="3248CF3F" w14:textId="77777777" w:rsidR="00E322F9" w:rsidRDefault="00E322F9" w:rsidP="004C2D71"/>
                          <w:p w14:paraId="49E932F8" w14:textId="09C8E9F1" w:rsidR="00E322F9" w:rsidRPr="00EA7F1F" w:rsidRDefault="00E322F9" w:rsidP="004C2D71">
                            <w:r w:rsidRPr="00EA7F1F">
                              <w:t xml:space="preserve">Ingredients: </w:t>
                            </w:r>
                            <w:r>
                              <w:t>4 Fresh ears of corn</w:t>
                            </w:r>
                            <w:r w:rsidRPr="00EA7F1F">
                              <w:t xml:space="preserve"> </w:t>
                            </w:r>
                            <w:r w:rsidRPr="00EA7F1F">
                              <w:rPr>
                                <w:rFonts w:ascii="Wingdings" w:hAnsi="Wingdings"/>
                              </w:rPr>
                              <w:t></w:t>
                            </w:r>
                            <w:r w:rsidRPr="00EA7F1F">
                              <w:t xml:space="preserve"> Butter </w:t>
                            </w:r>
                            <w:r w:rsidRPr="00EA7F1F">
                              <w:rPr>
                                <w:rFonts w:ascii="Wingdings" w:hAnsi="Wingdings"/>
                              </w:rPr>
                              <w:t></w:t>
                            </w:r>
                            <w:r w:rsidRPr="00EA7F1F">
                              <w:t xml:space="preserve"> Salt </w:t>
                            </w:r>
                            <w:r w:rsidRPr="00EA7F1F">
                              <w:rPr>
                                <w:rFonts w:ascii="Wingdings" w:hAnsi="Wingdings"/>
                              </w:rPr>
                              <w:t></w:t>
                            </w:r>
                            <w:r w:rsidRPr="00EA7F1F">
                              <w:t xml:space="preserve"> Pepper </w:t>
                            </w:r>
                          </w:p>
                          <w:p w14:paraId="5A37D71E" w14:textId="36AE55F2" w:rsidR="00E322F9" w:rsidRPr="00EA7F1F" w:rsidRDefault="00E322F9" w:rsidP="004C2D71">
                            <w:r w:rsidRPr="00EA7F1F">
                              <w:t xml:space="preserve">       </w:t>
                            </w:r>
                          </w:p>
                          <w:p w14:paraId="4770D192" w14:textId="6697484A" w:rsidR="00E322F9" w:rsidRPr="00EA7F1F" w:rsidRDefault="00E322F9" w:rsidP="004C2D71">
                            <w:r>
                              <w:t xml:space="preserve">       During July, August, or September, pick up some fresh ears of corn from a local farm or grocery store.</w:t>
                            </w:r>
                          </w:p>
                          <w:p w14:paraId="5655FC55" w14:textId="7579507E" w:rsidR="00E322F9" w:rsidRPr="00EA7F1F" w:rsidRDefault="00E322F9" w:rsidP="004C2D71">
                            <w:r w:rsidRPr="00EA7F1F">
                              <w:t xml:space="preserve"> </w:t>
                            </w:r>
                          </w:p>
                          <w:p w14:paraId="787594EA" w14:textId="3111FAC5" w:rsidR="00E322F9" w:rsidRPr="00EA7F1F" w:rsidRDefault="00E322F9" w:rsidP="004C2D71">
                            <w:r>
                              <w:t xml:space="preserve">       Remove the husks and the “silks”</w:t>
                            </w:r>
                            <w:r w:rsidRPr="00EA7F1F">
                              <w:t xml:space="preserve">       </w:t>
                            </w:r>
                          </w:p>
                          <w:p w14:paraId="7E5381CC" w14:textId="77777777" w:rsidR="00E322F9" w:rsidRPr="00EA7F1F" w:rsidRDefault="00E322F9" w:rsidP="004C2D71">
                            <w:r w:rsidRPr="00EA7F1F">
                              <w:t xml:space="preserve">       </w:t>
                            </w:r>
                          </w:p>
                          <w:p w14:paraId="05FBC6AC" w14:textId="1DFCC43C" w:rsidR="00E322F9" w:rsidRPr="00EA7F1F" w:rsidRDefault="00E322F9" w:rsidP="004C2D71">
                            <w:r>
                              <w:t xml:space="preserve">       Bring a pot of water to boil. </w:t>
                            </w:r>
                          </w:p>
                          <w:p w14:paraId="2FB723C3" w14:textId="47DBEBDA" w:rsidR="00E322F9" w:rsidRDefault="00E322F9" w:rsidP="004C2D71"/>
                          <w:p w14:paraId="40F1FAB8" w14:textId="289524FF" w:rsidR="00E322F9" w:rsidRDefault="00E322F9" w:rsidP="004C2D71">
                            <w:r>
                              <w:t xml:space="preserve">       Place the shucked ears in the water and wait for it to return to boiling.</w:t>
                            </w:r>
                          </w:p>
                          <w:p w14:paraId="178A1D5D" w14:textId="77777777" w:rsidR="00E322F9" w:rsidRDefault="00E322F9" w:rsidP="004C2D71"/>
                          <w:p w14:paraId="693E40A1" w14:textId="192F6A0C" w:rsidR="00E322F9" w:rsidRDefault="00E322F9" w:rsidP="004C2D71">
                            <w:r>
                              <w:t xml:space="preserve">       As soon as the water comes back to a boil, carefully remove the corn from the pot. It is now fully cooked! Season with a pat of butter and some salt and pepper - enjoy!</w:t>
                            </w:r>
                          </w:p>
                          <w:p w14:paraId="7CB9048E" w14:textId="613BA828" w:rsidR="00E322F9" w:rsidRDefault="00E322F9" w:rsidP="004C2D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15A8E6" wp14:editId="26877C2E">
                                  <wp:extent cx="3159760" cy="4739640"/>
                                  <wp:effectExtent l="0" t="0" r="0" b="10160"/>
                                  <wp:docPr id="2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9760" cy="4739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3" o:spid="_x0000_s1050" type="#_x0000_t202" style="position:absolute;margin-left:36.2pt;margin-top:379.95pt;width:263.2pt;height:316.7pt;z-index:2517237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" mv:complextextbox="1" filled="f" stroked="f">
                <v:textbox>
                  <w:txbxContent>
                    <w:p w14:paraId="27E25A3C" w14:textId="014E3871" w:rsidR="00E322F9" w:rsidRPr="009A2AE8" w:rsidRDefault="00E322F9" w:rsidP="006166D4">
                      <w:pPr>
                        <w:jc w:val="both"/>
                        <w:rPr>
                          <w:b/>
                          <w:color w:val="91BC2B" w:themeColor="accent2"/>
                          <w:sz w:val="32"/>
                          <w:szCs w:val="32"/>
                        </w:rPr>
                      </w:pPr>
                      <w:r w:rsidRPr="009A2AE8">
                        <w:rPr>
                          <w:b/>
                          <w:color w:val="91BC2B" w:themeColor="accent2"/>
                          <w:sz w:val="32"/>
                          <w:szCs w:val="32"/>
                        </w:rPr>
                        <w:t>Fresh Corn on the Cob:</w:t>
                      </w:r>
                    </w:p>
                    <w:p w14:paraId="3248CF3F" w14:textId="77777777" w:rsidR="00E322F9" w:rsidRDefault="00E322F9" w:rsidP="004C2D71"/>
                    <w:p w14:paraId="49E932F8" w14:textId="09C8E9F1" w:rsidR="00E322F9" w:rsidRPr="00EA7F1F" w:rsidRDefault="00E322F9" w:rsidP="004C2D71">
                      <w:r w:rsidRPr="00EA7F1F">
                        <w:t xml:space="preserve">Ingredients: </w:t>
                      </w:r>
                      <w:r>
                        <w:t>4 Fresh ears of corn</w:t>
                      </w:r>
                      <w:r w:rsidRPr="00EA7F1F">
                        <w:t xml:space="preserve"> </w:t>
                      </w:r>
                      <w:r w:rsidRPr="00EA7F1F">
                        <w:rPr>
                          <w:rFonts w:ascii="Wingdings" w:hAnsi="Wingdings"/>
                        </w:rPr>
                        <w:t></w:t>
                      </w:r>
                      <w:r w:rsidRPr="00EA7F1F">
                        <w:t xml:space="preserve"> Butter </w:t>
                      </w:r>
                      <w:r w:rsidRPr="00EA7F1F">
                        <w:rPr>
                          <w:rFonts w:ascii="Wingdings" w:hAnsi="Wingdings"/>
                        </w:rPr>
                        <w:t></w:t>
                      </w:r>
                      <w:r w:rsidRPr="00EA7F1F">
                        <w:t xml:space="preserve"> Salt </w:t>
                      </w:r>
                      <w:r w:rsidRPr="00EA7F1F">
                        <w:rPr>
                          <w:rFonts w:ascii="Wingdings" w:hAnsi="Wingdings"/>
                        </w:rPr>
                        <w:t></w:t>
                      </w:r>
                      <w:r w:rsidRPr="00EA7F1F">
                        <w:t xml:space="preserve"> Pepper </w:t>
                      </w:r>
                    </w:p>
                    <w:p w14:paraId="5A37D71E" w14:textId="36AE55F2" w:rsidR="00E322F9" w:rsidRPr="00EA7F1F" w:rsidRDefault="00E322F9" w:rsidP="004C2D71">
                      <w:r w:rsidRPr="00EA7F1F">
                        <w:t xml:space="preserve">       </w:t>
                      </w:r>
                    </w:p>
                    <w:p w14:paraId="4770D192" w14:textId="6697484A" w:rsidR="00E322F9" w:rsidRPr="00EA7F1F" w:rsidRDefault="00E322F9" w:rsidP="004C2D71">
                      <w:r>
                        <w:t xml:space="preserve">       During July, August, or September, pick up some fresh ears of corn from a local farm or grocery store.</w:t>
                      </w:r>
                    </w:p>
                    <w:p w14:paraId="5655FC55" w14:textId="7579507E" w:rsidR="00E322F9" w:rsidRPr="00EA7F1F" w:rsidRDefault="00E322F9" w:rsidP="004C2D71">
                      <w:r w:rsidRPr="00EA7F1F">
                        <w:t xml:space="preserve"> </w:t>
                      </w:r>
                    </w:p>
                    <w:p w14:paraId="787594EA" w14:textId="3111FAC5" w:rsidR="00E322F9" w:rsidRPr="00EA7F1F" w:rsidRDefault="00E322F9" w:rsidP="004C2D71">
                      <w:r>
                        <w:t xml:space="preserve">       Remove the husks and the “silks”</w:t>
                      </w:r>
                      <w:r w:rsidRPr="00EA7F1F">
                        <w:t xml:space="preserve">       </w:t>
                      </w:r>
                    </w:p>
                    <w:p w14:paraId="7E5381CC" w14:textId="77777777" w:rsidR="00E322F9" w:rsidRPr="00EA7F1F" w:rsidRDefault="00E322F9" w:rsidP="004C2D71">
                      <w:r w:rsidRPr="00EA7F1F">
                        <w:t xml:space="preserve">       </w:t>
                      </w:r>
                    </w:p>
                    <w:p w14:paraId="05FBC6AC" w14:textId="1DFCC43C" w:rsidR="00E322F9" w:rsidRPr="00EA7F1F" w:rsidRDefault="00E322F9" w:rsidP="004C2D71">
                      <w:r>
                        <w:t xml:space="preserve">       Bring a pot of water to boil. </w:t>
                      </w:r>
                    </w:p>
                    <w:p w14:paraId="2FB723C3" w14:textId="47DBEBDA" w:rsidR="00E322F9" w:rsidRDefault="00E322F9" w:rsidP="004C2D71"/>
                    <w:p w14:paraId="40F1FAB8" w14:textId="289524FF" w:rsidR="00E322F9" w:rsidRDefault="00E322F9" w:rsidP="004C2D71">
                      <w:r>
                        <w:t xml:space="preserve">       Place the shucked ears in the water and wait for it to return to boiling.</w:t>
                      </w:r>
                    </w:p>
                    <w:p w14:paraId="178A1D5D" w14:textId="77777777" w:rsidR="00E322F9" w:rsidRDefault="00E322F9" w:rsidP="004C2D71"/>
                    <w:p w14:paraId="693E40A1" w14:textId="192F6A0C" w:rsidR="00E322F9" w:rsidRDefault="00E322F9" w:rsidP="004C2D71">
                      <w:r>
                        <w:t xml:space="preserve">       As soon as the water comes back to a boil, carefully remove the corn from the pot. It is now fully cooked! Season with a pat of butter and some salt and pepper - enjoy!</w:t>
                      </w:r>
                    </w:p>
                    <w:p w14:paraId="7CB9048E" w14:textId="613BA828" w:rsidR="00E322F9" w:rsidRDefault="00E322F9" w:rsidP="004C2D71">
                      <w:r>
                        <w:rPr>
                          <w:noProof/>
                        </w:rPr>
                        <w:drawing>
                          <wp:inline distT="0" distB="0" distL="0" distR="0" wp14:anchorId="4315A8E6" wp14:editId="26877C2E">
                            <wp:extent cx="3159760" cy="4739640"/>
                            <wp:effectExtent l="0" t="0" r="0" b="10160"/>
                            <wp:docPr id="2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9760" cy="4739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66F0D">
        <w:rPr>
          <w:noProof/>
        </w:rPr>
        <w:drawing>
          <wp:anchor distT="0" distB="0" distL="114300" distR="114300" simplePos="0" relativeHeight="251759629" behindDoc="0" locked="0" layoutInCell="1" allowOverlap="1" wp14:anchorId="70449AC6" wp14:editId="7E35B09F">
            <wp:simplePos x="0" y="0"/>
            <wp:positionH relativeFrom="page">
              <wp:posOffset>4450080</wp:posOffset>
            </wp:positionH>
            <wp:positionV relativeFrom="page">
              <wp:posOffset>8895715</wp:posOffset>
            </wp:positionV>
            <wp:extent cx="1137920" cy="695960"/>
            <wp:effectExtent l="0" t="0" r="5080" b="0"/>
            <wp:wrapThrough wrapText="bothSides">
              <wp:wrapPolygon edited="0">
                <wp:start x="0" y="0"/>
                <wp:lineTo x="0" y="18131"/>
                <wp:lineTo x="6750" y="20496"/>
                <wp:lineTo x="12536" y="20496"/>
                <wp:lineTo x="21214" y="18920"/>
                <wp:lineTo x="21214" y="0"/>
                <wp:lineTo x="0" y="0"/>
              </wp:wrapPolygon>
            </wp:wrapThrough>
            <wp:docPr id="6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F0D">
        <w:rPr>
          <w:noProof/>
        </w:rPr>
        <w:drawing>
          <wp:anchor distT="0" distB="0" distL="114300" distR="114300" simplePos="0" relativeHeight="251763725" behindDoc="0" locked="0" layoutInCell="1" allowOverlap="1" wp14:anchorId="2E72C60A" wp14:editId="6CC5C9BB">
            <wp:simplePos x="0" y="0"/>
            <wp:positionH relativeFrom="page">
              <wp:posOffset>5607685</wp:posOffset>
            </wp:positionH>
            <wp:positionV relativeFrom="page">
              <wp:posOffset>8903970</wp:posOffset>
            </wp:positionV>
            <wp:extent cx="1706880" cy="687705"/>
            <wp:effectExtent l="0" t="0" r="0" b="0"/>
            <wp:wrapThrough wrapText="bothSides">
              <wp:wrapPolygon edited="0">
                <wp:start x="13821" y="0"/>
                <wp:lineTo x="9964" y="798"/>
                <wp:lineTo x="9321" y="8776"/>
                <wp:lineTo x="10286" y="12765"/>
                <wp:lineTo x="0" y="17551"/>
                <wp:lineTo x="0" y="20742"/>
                <wp:lineTo x="21214" y="20742"/>
                <wp:lineTo x="21214" y="8776"/>
                <wp:lineTo x="17679" y="0"/>
                <wp:lineTo x="13821" y="0"/>
              </wp:wrapPolygon>
            </wp:wrapThrough>
            <wp:docPr id="6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F0D">
        <w:rPr>
          <w:noProof/>
        </w:rPr>
        <mc:AlternateContent>
          <mc:Choice Requires="wps">
            <w:drawing>
              <wp:anchor distT="0" distB="0" distL="114300" distR="114300" simplePos="0" relativeHeight="251685889" behindDoc="0" locked="0" layoutInCell="1" allowOverlap="1" wp14:anchorId="4040B449" wp14:editId="7AD90271">
                <wp:simplePos x="0" y="0"/>
                <wp:positionH relativeFrom="page">
                  <wp:posOffset>5106670</wp:posOffset>
                </wp:positionH>
                <wp:positionV relativeFrom="page">
                  <wp:posOffset>3022600</wp:posOffset>
                </wp:positionV>
                <wp:extent cx="2130425" cy="1250950"/>
                <wp:effectExtent l="0" t="0" r="0" b="19050"/>
                <wp:wrapTight wrapText="bothSides">
                  <wp:wrapPolygon edited="0">
                    <wp:start x="258" y="0"/>
                    <wp:lineTo x="258" y="21490"/>
                    <wp:lineTo x="21117" y="21490"/>
                    <wp:lineTo x="21117" y="0"/>
                    <wp:lineTo x="258" y="0"/>
                  </wp:wrapPolygon>
                </wp:wrapTight>
                <wp:docPr id="5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125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6B802D8" w14:textId="7DCEEDED" w:rsidR="00E322F9" w:rsidRPr="000E4623" w:rsidRDefault="00E322F9" w:rsidP="00BA2E04">
                            <w:pPr>
                              <w:pStyle w:val="BlockTex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Find a farm near you, pick up some produce, and have some fun! Not sure where to go?  Visit </w:t>
                            </w:r>
                            <w:r w:rsidRPr="00BE40DF">
                              <w:rPr>
                                <w:b/>
                                <w:color w:val="003F00"/>
                              </w:rPr>
                              <w:t>buyctgrown.com</w:t>
                            </w:r>
                            <w:r>
                              <w:rPr>
                                <w:b/>
                              </w:rPr>
                              <w:t xml:space="preserve"> to find local products close to home.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51" type="#_x0000_t202" style="position:absolute;margin-left:402.1pt;margin-top:238pt;width:167.75pt;height:98.5pt;z-index:2516858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" filled="f" stroked="f">
                <v:textbox inset=",0,,0">
                  <w:txbxContent>
                    <w:p w14:paraId="76B802D8" w14:textId="7DCEEDED" w:rsidR="00E322F9" w:rsidRPr="000E4623" w:rsidRDefault="00E322F9" w:rsidP="00BA2E04">
                      <w:pPr>
                        <w:pStyle w:val="BlockTex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Find a farm near you, pick up some produce, and have some fun! Not sure where to go?  Visit </w:t>
                      </w:r>
                      <w:r w:rsidRPr="00BE40DF">
                        <w:rPr>
                          <w:b/>
                          <w:color w:val="003F00"/>
                        </w:rPr>
                        <w:t>buyctgrown.com</w:t>
                      </w:r>
                      <w:r>
                        <w:rPr>
                          <w:b/>
                        </w:rPr>
                        <w:t xml:space="preserve"> to find local products close to home.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52D14">
        <w:rPr>
          <w:noProof/>
        </w:rPr>
        <mc:AlternateContent>
          <mc:Choice Requires="wps">
            <w:drawing>
              <wp:anchor distT="0" distB="0" distL="114300" distR="114300" simplePos="0" relativeHeight="251757581" behindDoc="0" locked="0" layoutInCell="1" allowOverlap="1" wp14:anchorId="35FA261A" wp14:editId="0DAD109B">
                <wp:simplePos x="0" y="0"/>
                <wp:positionH relativeFrom="page">
                  <wp:posOffset>177800</wp:posOffset>
                </wp:positionH>
                <wp:positionV relativeFrom="page">
                  <wp:posOffset>9525000</wp:posOffset>
                </wp:positionV>
                <wp:extent cx="220133" cy="342900"/>
                <wp:effectExtent l="0" t="0" r="8890" b="12700"/>
                <wp:wrapThrough wrapText="bothSides">
                  <wp:wrapPolygon edited="0">
                    <wp:start x="0" y="0"/>
                    <wp:lineTo x="0" y="20800"/>
                    <wp:lineTo x="19977" y="20800"/>
                    <wp:lineTo x="19977" y="0"/>
                    <wp:lineTo x="0" y="0"/>
                  </wp:wrapPolygon>
                </wp:wrapThrough>
                <wp:docPr id="623" name="Text Box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133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6E30" w14:textId="77777777" w:rsidR="00E322F9" w:rsidRDefault="00E322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3" o:spid="_x0000_s1052" type="#_x0000_t202" style="position:absolute;margin-left:14pt;margin-top:750pt;width:17.35pt;height:27pt;z-index:2517575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" mv:complextextbox="1" fillcolor="white [3212]" stroked="f">
                <v:textbox>
                  <w:txbxContent>
                    <w:p w14:paraId="42086E30" w14:textId="77777777" w:rsidR="00E322F9" w:rsidRDefault="00E322F9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B4CBC">
        <w:rPr>
          <w:noProof/>
        </w:rPr>
        <mc:AlternateContent>
          <mc:Choice Requires="wps">
            <w:drawing>
              <wp:anchor distT="0" distB="0" distL="114300" distR="114300" simplePos="0" relativeHeight="251755533" behindDoc="0" locked="0" layoutInCell="1" allowOverlap="1" wp14:anchorId="7662BC72" wp14:editId="7F60857E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4561840" cy="448310"/>
                <wp:effectExtent l="0" t="0" r="10160" b="8890"/>
                <wp:wrapThrough wrapText="bothSides">
                  <wp:wrapPolygon edited="0">
                    <wp:start x="0" y="0"/>
                    <wp:lineTo x="0" y="20805"/>
                    <wp:lineTo x="21528" y="20805"/>
                    <wp:lineTo x="21528" y="0"/>
                    <wp:lineTo x="0" y="0"/>
                  </wp:wrapPolygon>
                </wp:wrapThrough>
                <wp:docPr id="621" name="Text Box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840" cy="448310"/>
                        </a:xfrm>
                        <a:prstGeom prst="rect">
                          <a:avLst/>
                        </a:prstGeom>
                        <a:solidFill>
                          <a:srgbClr val="FF7E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84F4A" w14:textId="77777777" w:rsidR="00E322F9" w:rsidRDefault="00E322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1" o:spid="_x0000_s1053" type="#_x0000_t202" style="position:absolute;margin-left:36pt;margin-top:36pt;width:359.2pt;height:35.3pt;z-index:2517555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" mv:complextextbox="1" fillcolor="#ff7e00" stroked="f">
                <v:textbox>
                  <w:txbxContent>
                    <w:p w14:paraId="06D84F4A" w14:textId="77777777" w:rsidR="00E322F9" w:rsidRDefault="00E322F9"/>
                  </w:txbxContent>
                </v:textbox>
                <w10:wrap type="through" anchorx="page" anchory="page"/>
              </v:shape>
            </w:pict>
          </mc:Fallback>
        </mc:AlternateContent>
      </w:r>
      <w:r w:rsidR="00C76E5D">
        <w:rPr>
          <w:noProof/>
        </w:rPr>
        <mc:AlternateContent>
          <mc:Choice Requires="wps">
            <w:drawing>
              <wp:anchor distT="0" distB="0" distL="114300" distR="114300" simplePos="0" relativeHeight="251663361" behindDoc="0" locked="0" layoutInCell="1" allowOverlap="1" wp14:anchorId="7F8EA407" wp14:editId="33666484">
                <wp:simplePos x="0" y="0"/>
                <wp:positionH relativeFrom="page">
                  <wp:posOffset>5029200</wp:posOffset>
                </wp:positionH>
                <wp:positionV relativeFrom="page">
                  <wp:posOffset>916517</wp:posOffset>
                </wp:positionV>
                <wp:extent cx="2286000" cy="3420110"/>
                <wp:effectExtent l="0" t="0" r="0" b="8890"/>
                <wp:wrapNone/>
                <wp:docPr id="5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01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96pt;margin-top:72.15pt;width:180pt;height:269.3pt;z-index:2516633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" fillcolor="#45a5dc [3204]" stroked="f" strokecolor="white [3212]" strokeweight="1pt">
                <v:shadow opacity="22938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597BFA">
        <w:rPr>
          <w:noProof/>
        </w:rPr>
        <mc:AlternateContent>
          <mc:Choice Requires="wps">
            <w:drawing>
              <wp:anchor distT="0" distB="0" distL="114300" distR="114300" simplePos="0" relativeHeight="251687937" behindDoc="0" locked="0" layoutInCell="0" allowOverlap="1" wp14:anchorId="135846ED" wp14:editId="339243A4">
                <wp:simplePos x="0" y="0"/>
                <wp:positionH relativeFrom="page">
                  <wp:posOffset>469900</wp:posOffset>
                </wp:positionH>
                <wp:positionV relativeFrom="page">
                  <wp:posOffset>4394200</wp:posOffset>
                </wp:positionV>
                <wp:extent cx="3342640" cy="342900"/>
                <wp:effectExtent l="0" t="0" r="10160" b="12700"/>
                <wp:wrapTight wrapText="bothSides">
                  <wp:wrapPolygon edited="0">
                    <wp:start x="0" y="0"/>
                    <wp:lineTo x="0" y="20800"/>
                    <wp:lineTo x="21502" y="20800"/>
                    <wp:lineTo x="21502" y="0"/>
                    <wp:lineTo x="0" y="0"/>
                  </wp:wrapPolygon>
                </wp:wrapTight>
                <wp:docPr id="5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640" cy="3429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0AAACB3" w14:textId="7E65069A" w:rsidR="00E322F9" w:rsidRPr="00597BFA" w:rsidRDefault="00E322F9" w:rsidP="00BA2E04">
                            <w:pPr>
                              <w:pStyle w:val="Heading3"/>
                              <w:rPr>
                                <w:color w:val="FFFFFF" w:themeColor="background1"/>
                              </w:rPr>
                            </w:pPr>
                            <w:r w:rsidRPr="00597BFA">
                              <w:rPr>
                                <w:color w:val="FFFFFF" w:themeColor="background1"/>
                              </w:rPr>
                              <w:t>RECIPE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54" type="#_x0000_t202" style="position:absolute;margin-left:37pt;margin-top:346pt;width:263.2pt;height:27pt;z-index:2516879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" o:allowincell="f" fillcolor="#ff7e00 [3215]" stroked="f">
                <v:textbox inset=",0,,0">
                  <w:txbxContent>
                    <w:p w14:paraId="40AAACB3" w14:textId="7E65069A" w:rsidR="00E322F9" w:rsidRPr="00597BFA" w:rsidRDefault="00E322F9" w:rsidP="00BA2E04">
                      <w:pPr>
                        <w:pStyle w:val="Heading3"/>
                        <w:rPr>
                          <w:color w:val="FFFFFF" w:themeColor="background1"/>
                        </w:rPr>
                      </w:pPr>
                      <w:r w:rsidRPr="00597BFA">
                        <w:rPr>
                          <w:color w:val="FFFFFF" w:themeColor="background1"/>
                        </w:rPr>
                        <w:t>RECIPE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97BFA">
        <w:rPr>
          <w:noProof/>
        </w:rPr>
        <mc:AlternateContent>
          <mc:Choice Requires="wps">
            <w:drawing>
              <wp:anchor distT="0" distB="0" distL="114300" distR="114300" simplePos="0" relativeHeight="251720717" behindDoc="0" locked="0" layoutInCell="0" allowOverlap="1" wp14:anchorId="6BE736F3" wp14:editId="193EC88A">
                <wp:simplePos x="0" y="0"/>
                <wp:positionH relativeFrom="page">
                  <wp:posOffset>3886200</wp:posOffset>
                </wp:positionH>
                <wp:positionV relativeFrom="page">
                  <wp:posOffset>4394200</wp:posOffset>
                </wp:positionV>
                <wp:extent cx="3429000" cy="342900"/>
                <wp:effectExtent l="0" t="0" r="0" b="12700"/>
                <wp:wrapTight wrapText="bothSides">
                  <wp:wrapPolygon edited="0">
                    <wp:start x="0" y="0"/>
                    <wp:lineTo x="0" y="20800"/>
                    <wp:lineTo x="21440" y="20800"/>
                    <wp:lineTo x="21440" y="0"/>
                    <wp:lineTo x="0" y="0"/>
                  </wp:wrapPolygon>
                </wp:wrapTight>
                <wp:docPr id="59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42900"/>
                        </a:xfrm>
                        <a:prstGeom prst="rect">
                          <a:avLst/>
                        </a:prstGeom>
                        <a:solidFill>
                          <a:srgbClr val="FF7E00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B966004" w14:textId="1D758E1C" w:rsidR="00E322F9" w:rsidRPr="00597BFA" w:rsidRDefault="00E322F9" w:rsidP="004C2D71">
                            <w:pPr>
                              <w:pStyle w:val="Heading3"/>
                              <w:rPr>
                                <w:color w:val="FFFFFF" w:themeColor="background1"/>
                              </w:rPr>
                            </w:pPr>
                            <w:r w:rsidRPr="00597BFA">
                              <w:rPr>
                                <w:color w:val="FFFFFF" w:themeColor="background1"/>
                              </w:rPr>
                              <w:t>ACTIVITY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306pt;margin-top:346pt;width:270pt;height:27pt;z-index:2517207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" o:allowincell="f" fillcolor="#ff7e00" stroked="f">
                <v:textbox inset=",0,,0">
                  <w:txbxContent>
                    <w:p w14:paraId="4B966004" w14:textId="1D758E1C" w:rsidR="00E322F9" w:rsidRPr="00597BFA" w:rsidRDefault="00E322F9" w:rsidP="004C2D71">
                      <w:pPr>
                        <w:pStyle w:val="Heading3"/>
                        <w:rPr>
                          <w:color w:val="FFFFFF" w:themeColor="background1"/>
                        </w:rPr>
                      </w:pPr>
                      <w:r w:rsidRPr="00597BFA">
                        <w:rPr>
                          <w:color w:val="FFFFFF" w:themeColor="background1"/>
                        </w:rPr>
                        <w:t>ACTIVITY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587B">
        <w:rPr>
          <w:noProof/>
        </w:rPr>
        <mc:AlternateContent>
          <mc:Choice Requires="wps">
            <w:drawing>
              <wp:anchor distT="0" distB="0" distL="114300" distR="114300" simplePos="0" relativeHeight="251729933" behindDoc="0" locked="0" layoutInCell="1" allowOverlap="1" wp14:anchorId="771B105E" wp14:editId="14198F0C">
                <wp:simplePos x="0" y="0"/>
                <wp:positionH relativeFrom="page">
                  <wp:posOffset>457200</wp:posOffset>
                </wp:positionH>
                <wp:positionV relativeFrom="page">
                  <wp:posOffset>9097010</wp:posOffset>
                </wp:positionV>
                <wp:extent cx="502920" cy="502920"/>
                <wp:effectExtent l="0" t="0" r="5080" b="5080"/>
                <wp:wrapTight wrapText="bothSides">
                  <wp:wrapPolygon edited="0">
                    <wp:start x="3273" y="0"/>
                    <wp:lineTo x="0" y="3273"/>
                    <wp:lineTo x="0" y="16364"/>
                    <wp:lineTo x="3273" y="20727"/>
                    <wp:lineTo x="17455" y="20727"/>
                    <wp:lineTo x="20727" y="16364"/>
                    <wp:lineTo x="20727" y="3273"/>
                    <wp:lineTo x="17455" y="0"/>
                    <wp:lineTo x="3273" y="0"/>
                  </wp:wrapPolygon>
                </wp:wrapTight>
                <wp:docPr id="599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5029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FF10899" w14:textId="1949B4CB" w:rsidR="00E322F9" w:rsidRDefault="00E322F9" w:rsidP="001A587B">
                            <w:pPr>
                              <w:pStyle w:val="BoxHeading-Small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18288" rIns="0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56" style="position:absolute;margin-left:36pt;margin-top:716.3pt;width:39.6pt;height:39.6pt;z-index:2517299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" fillcolor="#91bc2b [3205]" stroked="f" strokecolor="#4a7ebb" strokeweight="1.5pt">
                <v:shadow opacity="22938f" mv:blur="38100f" offset="0,2pt"/>
                <v:textbox inset="0,1.44pt,0,1.44pt">
                  <w:txbxContent>
                    <w:p w14:paraId="4FF10899" w14:textId="1949B4CB" w:rsidR="00E322F9" w:rsidRDefault="00E322F9" w:rsidP="001A587B">
                      <w:pPr>
                        <w:pStyle w:val="BoxHeading-Small"/>
                      </w:pPr>
                      <w:r>
                        <w:t>2</w:t>
                      </w:r>
                    </w:p>
                  </w:txbxContent>
                </v:textbox>
                <w10:wrap type="tight" anchorx="page" anchory="page"/>
              </v:oval>
            </w:pict>
          </mc:Fallback>
        </mc:AlternateContent>
      </w:r>
      <w:r w:rsidR="001A587B">
        <w:rPr>
          <w:noProof/>
        </w:rPr>
        <mc:AlternateContent>
          <mc:Choice Requires="wps">
            <w:drawing>
              <wp:anchor distT="0" distB="0" distL="114300" distR="114300" simplePos="0" relativeHeight="251684865" behindDoc="0" locked="0" layoutInCell="0" allowOverlap="1" wp14:anchorId="04AAE2DE" wp14:editId="6E1E84B1">
                <wp:simplePos x="0" y="0"/>
                <wp:positionH relativeFrom="page">
                  <wp:posOffset>5106670</wp:posOffset>
                </wp:positionH>
                <wp:positionV relativeFrom="page">
                  <wp:posOffset>1784350</wp:posOffset>
                </wp:positionV>
                <wp:extent cx="2130425" cy="914400"/>
                <wp:effectExtent l="0" t="0" r="0" b="0"/>
                <wp:wrapTight wrapText="bothSides">
                  <wp:wrapPolygon edited="0">
                    <wp:start x="258" y="0"/>
                    <wp:lineTo x="258" y="21000"/>
                    <wp:lineTo x="21117" y="21000"/>
                    <wp:lineTo x="21117" y="0"/>
                    <wp:lineTo x="258" y="0"/>
                  </wp:wrapPolygon>
                </wp:wrapTight>
                <wp:docPr id="5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1960C9" w14:textId="67351B89" w:rsidR="00E322F9" w:rsidRDefault="00E322F9" w:rsidP="00BA2E04">
                            <w:pPr>
                              <w:pStyle w:val="BlockHeading-Large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Bring it </w:t>
                            </w:r>
                          </w:p>
                          <w:p w14:paraId="3FA2D5C9" w14:textId="77777777" w:rsidR="00E322F9" w:rsidRPr="006E332B" w:rsidRDefault="00E322F9" w:rsidP="00BA2E04">
                            <w:pPr>
                              <w:pStyle w:val="BlockHeading-Large"/>
                              <w:rPr>
                                <w:sz w:val="72"/>
                                <w:szCs w:val="72"/>
                              </w:rPr>
                            </w:pPr>
                            <w:r w:rsidRPr="006E332B">
                              <w:rPr>
                                <w:sz w:val="72"/>
                                <w:szCs w:val="72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57" type="#_x0000_t202" style="position:absolute;margin-left:402.1pt;margin-top:140.5pt;width:167.75pt;height:1in;z-index:2516848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" o:allowincell="f" filled="f" stroked="f">
                <v:textbox inset=",0,,0">
                  <w:txbxContent>
                    <w:p w14:paraId="431960C9" w14:textId="67351B89" w:rsidR="00E322F9" w:rsidRDefault="00E322F9" w:rsidP="00BA2E04">
                      <w:pPr>
                        <w:pStyle w:val="BlockHeading-Large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Bring it </w:t>
                      </w:r>
                    </w:p>
                    <w:p w14:paraId="3FA2D5C9" w14:textId="77777777" w:rsidR="00E322F9" w:rsidRPr="006E332B" w:rsidRDefault="00E322F9" w:rsidP="00BA2E04">
                      <w:pPr>
                        <w:pStyle w:val="BlockHeading-Large"/>
                        <w:rPr>
                          <w:sz w:val="72"/>
                          <w:szCs w:val="72"/>
                        </w:rPr>
                      </w:pPr>
                      <w:r w:rsidRPr="006E332B">
                        <w:rPr>
                          <w:sz w:val="72"/>
                          <w:szCs w:val="72"/>
                        </w:rPr>
                        <w:t>HOME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bookmarkStart w:id="2" w:name="_LastPageContents"/>
      <w:r w:rsidR="00F10588">
        <w:t xml:space="preserve"> </w:t>
      </w:r>
      <w:bookmarkEnd w:id="2"/>
      <w:r w:rsidR="00696FF4">
        <w:rPr>
          <w:noProof/>
        </w:rPr>
        <mc:AlternateContent>
          <mc:Choice Requires="wps">
            <w:drawing>
              <wp:anchor distT="0" distB="0" distL="114300" distR="114300" simplePos="0" relativeHeight="251788301" behindDoc="0" locked="0" layoutInCell="1" allowOverlap="1" wp14:anchorId="51E99803" wp14:editId="09798755">
                <wp:simplePos x="0" y="0"/>
                <wp:positionH relativeFrom="page">
                  <wp:posOffset>976630</wp:posOffset>
                </wp:positionH>
                <wp:positionV relativeFrom="page">
                  <wp:posOffset>8903970</wp:posOffset>
                </wp:positionV>
                <wp:extent cx="3416935" cy="687070"/>
                <wp:effectExtent l="0" t="0" r="12065" b="0"/>
                <wp:wrapThrough wrapText="bothSides">
                  <wp:wrapPolygon edited="0">
                    <wp:start x="0" y="0"/>
                    <wp:lineTo x="0" y="20762"/>
                    <wp:lineTo x="21516" y="20762"/>
                    <wp:lineTo x="21516" y="0"/>
                    <wp:lineTo x="0" y="0"/>
                  </wp:wrapPolygon>
                </wp:wrapThrough>
                <wp:docPr id="597" name="Text Box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935" cy="6870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alpha val="19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685AF" w14:textId="77777777" w:rsidR="00E322F9" w:rsidRDefault="00E322F9" w:rsidP="00696FF4">
                            <w:pP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  <w:t xml:space="preserve">Visit </w:t>
                            </w:r>
                            <w:r>
                              <w:rPr>
                                <w:b/>
                                <w:i/>
                                <w:color w:val="2280B6" w:themeColor="accent1" w:themeShade="BF"/>
                                <w:sz w:val="22"/>
                                <w:szCs w:val="22"/>
                              </w:rPr>
                              <w:t>Put Local On Your Tray</w:t>
                            </w:r>
                            <w: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  <w:t xml:space="preserve"> online! </w:t>
                            </w:r>
                          </w:p>
                          <w:p w14:paraId="5EA34039" w14:textId="77777777" w:rsidR="00E322F9" w:rsidRDefault="00E322F9" w:rsidP="00696FF4">
                            <w:pP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</w:pPr>
                            <w:hyperlink r:id="rId15" w:history="1">
                              <w:r w:rsidRPr="004E6971">
                                <w:rPr>
                                  <w:rStyle w:val="Hyperlink"/>
                                  <w:b/>
                                  <w:sz w:val="22"/>
                                  <w:szCs w:val="22"/>
                                </w:rPr>
                                <w:t>www.putlocalonyourtray.uconn.edu</w:t>
                              </w:r>
                            </w:hyperlink>
                          </w:p>
                          <w:p w14:paraId="37E3A6A5" w14:textId="77777777" w:rsidR="00E322F9" w:rsidRPr="004A3CCD" w:rsidRDefault="00E322F9" w:rsidP="00696FF4">
                            <w:pPr>
                              <w:rPr>
                                <w:b/>
                                <w:color w:val="2280B6" w:themeColor="accent1" w:themeShade="BF"/>
                              </w:rPr>
                            </w:pPr>
                            <w:hyperlink r:id="rId16" w:history="1">
                              <w:r w:rsidRPr="004E6971">
                                <w:rPr>
                                  <w:rStyle w:val="Hyperlink"/>
                                  <w:b/>
                                  <w:sz w:val="22"/>
                                  <w:szCs w:val="22"/>
                                </w:rPr>
                                <w:t>www.facebook.com/putlocalonyourtray</w:t>
                              </w:r>
                            </w:hyperlink>
                            <w: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37CDCE9" w14:textId="77777777" w:rsidR="00E322F9" w:rsidRPr="00897453" w:rsidRDefault="00E322F9" w:rsidP="00696FF4">
                            <w:pPr>
                              <w:rPr>
                                <w:b/>
                                <w:color w:val="2280B6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7" o:spid="_x0000_s1058" type="#_x0000_t202" style="position:absolute;margin-left:76.9pt;margin-top:701.1pt;width:269.05pt;height:54.1pt;z-index:251788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" mv:complextextbox="1" fillcolor="#2280b6 [2404]" stroked="f">
                <v:fill opacity="12336f"/>
                <v:textbox>
                  <w:txbxContent>
                    <w:p w14:paraId="18E685AF" w14:textId="77777777" w:rsidR="00E322F9" w:rsidRDefault="00E322F9" w:rsidP="00696FF4">
                      <w:pP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  <w:t xml:space="preserve">Visit </w:t>
                      </w:r>
                      <w:r>
                        <w:rPr>
                          <w:b/>
                          <w:i/>
                          <w:color w:val="2280B6" w:themeColor="accent1" w:themeShade="BF"/>
                          <w:sz w:val="22"/>
                          <w:szCs w:val="22"/>
                        </w:rPr>
                        <w:t>Put Local On Your Tray</w:t>
                      </w:r>
                      <w: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  <w:t xml:space="preserve"> online! </w:t>
                      </w:r>
                    </w:p>
                    <w:p w14:paraId="5EA34039" w14:textId="77777777" w:rsidR="00E322F9" w:rsidRDefault="00E322F9" w:rsidP="00696FF4">
                      <w:pP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</w:pPr>
                      <w:hyperlink r:id="rId17" w:history="1">
                        <w:r w:rsidRPr="004E6971">
                          <w:rPr>
                            <w:rStyle w:val="Hyperlink"/>
                            <w:b/>
                            <w:sz w:val="22"/>
                            <w:szCs w:val="22"/>
                          </w:rPr>
                          <w:t>www.putlocalonyourtray.uconn.edu</w:t>
                        </w:r>
                      </w:hyperlink>
                    </w:p>
                    <w:p w14:paraId="37E3A6A5" w14:textId="77777777" w:rsidR="00E322F9" w:rsidRPr="004A3CCD" w:rsidRDefault="00E322F9" w:rsidP="00696FF4">
                      <w:pPr>
                        <w:rPr>
                          <w:b/>
                          <w:color w:val="2280B6" w:themeColor="accent1" w:themeShade="BF"/>
                        </w:rPr>
                      </w:pPr>
                      <w:hyperlink r:id="rId18" w:history="1">
                        <w:r w:rsidRPr="004E6971">
                          <w:rPr>
                            <w:rStyle w:val="Hyperlink"/>
                            <w:b/>
                            <w:sz w:val="22"/>
                            <w:szCs w:val="22"/>
                          </w:rPr>
                          <w:t>www.facebook.com/putlocalonyourtray</w:t>
                        </w:r>
                      </w:hyperlink>
                      <w: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37CDCE9" w14:textId="77777777" w:rsidR="00E322F9" w:rsidRPr="00897453" w:rsidRDefault="00E322F9" w:rsidP="00696FF4">
                      <w:pPr>
                        <w:rPr>
                          <w:b/>
                          <w:color w:val="2280B6" w:themeColor="accent1" w:themeShade="BF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BA2E04" w:rsidSect="00BA2E0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3EAD8B" w14:textId="77777777" w:rsidR="0068584B" w:rsidRDefault="0068584B">
      <w:r>
        <w:separator/>
      </w:r>
    </w:p>
  </w:endnote>
  <w:endnote w:type="continuationSeparator" w:id="0">
    <w:p w14:paraId="1C1C4DD4" w14:textId="77777777" w:rsidR="0068584B" w:rsidRDefault="00685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2FA25" w14:textId="77777777" w:rsidR="00E322F9" w:rsidRDefault="00E322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81" behindDoc="0" locked="0" layoutInCell="1" allowOverlap="1" wp14:anchorId="70DA76CC" wp14:editId="080C5976">
              <wp:simplePos x="0" y="0"/>
              <wp:positionH relativeFrom="page">
                <wp:posOffset>254000</wp:posOffset>
              </wp:positionH>
              <wp:positionV relativeFrom="page">
                <wp:posOffset>9601200</wp:posOffset>
              </wp:positionV>
              <wp:extent cx="254000" cy="266700"/>
              <wp:effectExtent l="0" t="0" r="0" b="0"/>
              <wp:wrapNone/>
              <wp:docPr id="1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66007" w14:textId="77777777" w:rsidR="00E322F9" w:rsidRPr="00C905DB" w:rsidRDefault="00E322F9">
                          <w:pPr>
                            <w:rPr>
                              <w:rStyle w:val="PageNumber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68584B" w:rsidRPr="0068584B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>
                            <w:rPr>
                              <w:rStyle w:val="PageNumber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2" o:spid="_x0000_s1063" type="#_x0000_t202" style="position:absolute;margin-left:20pt;margin-top:756pt;width:20pt;height:21pt;z-index:251659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" filled="f" stroked="f">
              <v:textbox inset="0,0,0,0">
                <w:txbxContent>
                  <w:p w14:paraId="49066007" w14:textId="77777777" w:rsidR="00E322F9" w:rsidRPr="00C905DB" w:rsidRDefault="00E322F9">
                    <w:pPr>
                      <w:rPr>
                        <w:rStyle w:val="PageNumber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68584B" w:rsidRPr="0068584B">
                      <w:rPr>
                        <w:rStyle w:val="PageNumber"/>
                        <w:noProof/>
                      </w:rPr>
                      <w:t>2</w:t>
                    </w:r>
                    <w:r>
                      <w:rPr>
                        <w:rStyle w:val="PageNumber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DA024" w14:textId="77777777" w:rsidR="00E322F9" w:rsidRDefault="00E322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305" behindDoc="0" locked="0" layoutInCell="1" allowOverlap="1" wp14:anchorId="5CD0C654" wp14:editId="505562C6">
              <wp:simplePos x="0" y="0"/>
              <wp:positionH relativeFrom="page">
                <wp:posOffset>7251700</wp:posOffset>
              </wp:positionH>
              <wp:positionV relativeFrom="page">
                <wp:posOffset>9601200</wp:posOffset>
              </wp:positionV>
              <wp:extent cx="254000" cy="266700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FA742" w14:textId="77777777" w:rsidR="00E322F9" w:rsidRPr="00C905DB" w:rsidRDefault="00E322F9" w:rsidP="00BA2E04">
                          <w:pPr>
                            <w:jc w:val="right"/>
                            <w:rPr>
                              <w:rStyle w:val="PageNumber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Pr="00F10588">
                            <w:rPr>
                              <w:rStyle w:val="PageNumber"/>
                              <w:noProof/>
                            </w:rPr>
                            <w:t>3</w:t>
                          </w:r>
                          <w:r>
                            <w:rPr>
                              <w:rStyle w:val="PageNumber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64" type="#_x0000_t202" style="position:absolute;margin-left:571pt;margin-top:756pt;width:20pt;height:21pt;z-index:251660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" filled="f" stroked="f">
              <v:textbox inset="0,0,0,0">
                <w:txbxContent>
                  <w:p w14:paraId="2ADFA742" w14:textId="77777777" w:rsidR="00E322F9" w:rsidRPr="00C905DB" w:rsidRDefault="00E322F9" w:rsidP="00BA2E04">
                    <w:pPr>
                      <w:jc w:val="right"/>
                      <w:rPr>
                        <w:rStyle w:val="PageNumber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Pr="00F10588">
                      <w:rPr>
                        <w:rStyle w:val="PageNumber"/>
                        <w:noProof/>
                      </w:rPr>
                      <w:t>3</w:t>
                    </w:r>
                    <w:r>
                      <w:rPr>
                        <w:rStyle w:val="PageNumber"/>
                        <w:noProof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106563" w14:textId="77777777" w:rsidR="0068584B" w:rsidRDefault="0068584B">
      <w:r>
        <w:separator/>
      </w:r>
    </w:p>
  </w:footnote>
  <w:footnote w:type="continuationSeparator" w:id="0">
    <w:p w14:paraId="32DE9074" w14:textId="77777777" w:rsidR="0068584B" w:rsidRDefault="0068584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0D1E3D" w14:textId="77777777" w:rsidR="00E322F9" w:rsidRDefault="00E322F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7293BA1" wp14:editId="13E16882">
              <wp:simplePos x="0" y="0"/>
              <wp:positionH relativeFrom="page">
                <wp:posOffset>5029200</wp:posOffset>
              </wp:positionH>
              <wp:positionV relativeFrom="page">
                <wp:posOffset>457200</wp:posOffset>
              </wp:positionV>
              <wp:extent cx="2286000" cy="448310"/>
              <wp:effectExtent l="0" t="0" r="0" b="0"/>
              <wp:wrapNone/>
              <wp:docPr id="1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0" cy="44831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41E4BA56" w14:textId="77777777" w:rsidR="00E322F9" w:rsidRDefault="00E322F9" w:rsidP="00BA2E04">
                          <w:pPr>
                            <w:pStyle w:val="Header-Right"/>
                          </w:pPr>
                          <w:r>
                            <w:t>[Issue] :: [Date]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59" style="position:absolute;margin-left:396pt;margin-top:36pt;width:180pt;height:35.3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" fillcolor="#91bc2b [3205]" stroked="f" strokecolor="white [3212]" strokeweight="1pt">
              <v:stroke o:forcedash="t"/>
              <v:shadow opacity="22938f" mv:blur="38100f" offset="0,2pt"/>
              <v:textbox style="mso-next-textbox:#Text Box 3" inset=",7.2pt,,7.2pt">
                <w:txbxContent>
                  <w:p w14:paraId="41E4BA56" w14:textId="77777777" w:rsidR="00E322F9" w:rsidRDefault="00E322F9" w:rsidP="00BA2E04">
                    <w:pPr>
                      <w:pStyle w:val="Header-Right"/>
                    </w:pPr>
                    <w:r>
                      <w:t>[Issue] :: [Date]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6" behindDoc="0" locked="0" layoutInCell="0" allowOverlap="1" wp14:anchorId="4972EE9C" wp14:editId="5938B707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563110" cy="448310"/>
              <wp:effectExtent l="0" t="0" r="0" b="0"/>
              <wp:wrapNone/>
              <wp:docPr id="1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63110" cy="4483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23D01C47" w14:textId="77777777" w:rsidR="00E322F9" w:rsidRDefault="00E322F9" w:rsidP="00BA2E04">
                          <w:pPr>
                            <w:pStyle w:val="Header"/>
                          </w:pPr>
                          <w:r>
                            <w:t>Lorem Ipsum Dolor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60" style="position:absolute;margin-left:36pt;margin-top:36pt;width:359.3pt;height:35.3pt;z-index: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" o:allowincell="f" fillcolor="#ff7e00 [3215]" stroked="f" strokecolor="white [3212]" strokeweight="1pt">
              <v:stroke o:forcedash="t"/>
              <v:shadow opacity="22938f" mv:blur="38100f" offset="0,2pt"/>
              <v:textbox inset=",7.2pt,,7.2pt">
                <w:txbxContent>
                  <w:p w14:paraId="23D01C47" w14:textId="77777777" w:rsidR="00E322F9" w:rsidRDefault="00E322F9" w:rsidP="00BA2E04">
                    <w:pPr>
                      <w:pStyle w:val="Header"/>
                    </w:pPr>
                    <w:r>
                      <w:t>Lorem Ipsum Dolor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4" behindDoc="0" locked="0" layoutInCell="0" allowOverlap="1" wp14:anchorId="6FD27802" wp14:editId="7852D737">
          <wp:simplePos x="0" y="0"/>
          <wp:positionH relativeFrom="page">
            <wp:posOffset>2895600</wp:posOffset>
          </wp:positionH>
          <wp:positionV relativeFrom="page">
            <wp:posOffset>469900</wp:posOffset>
          </wp:positionV>
          <wp:extent cx="2146300" cy="457200"/>
          <wp:effectExtent l="25400" t="0" r="0" b="0"/>
          <wp:wrapNone/>
          <wp:docPr id="6" name="Picture 6" descr=":nfc 12 Assets:Pg2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:nfc 12 Assets:Pg2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3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C61EF3" w14:textId="77777777" w:rsidR="00E322F9" w:rsidRDefault="00E322F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0" allowOverlap="1" wp14:anchorId="1D1747CD" wp14:editId="212A4FD4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277110" cy="448310"/>
              <wp:effectExtent l="12700" t="12700" r="8890" b="8890"/>
              <wp:wrapNone/>
              <wp:docPr id="16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4483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 w="127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15DA82B3" w14:textId="77777777" w:rsidR="00E322F9" w:rsidRDefault="00E322F9" w:rsidP="00BA2E04">
                          <w:pPr>
                            <w:pStyle w:val="Header"/>
                          </w:pPr>
                          <w:r>
                            <w:t>Lorem Ipsum Dolor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61" style="position:absolute;margin-left:36pt;margin-top:36pt;width:179.3pt;height:35.3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" o:allowincell="f" fillcolor="#ff7e00 [3215]" strokecolor="white [3212]" strokeweight="1pt">
              <v:stroke o:forcedash="t"/>
              <v:shadow opacity="22938f" mv:blur="38100f" offset="0,2pt"/>
              <v:textbox inset=",7.2pt,,7.2pt">
                <w:txbxContent>
                  <w:p w14:paraId="15DA82B3" w14:textId="77777777" w:rsidR="00E322F9" w:rsidRDefault="00E322F9" w:rsidP="00BA2E04">
                    <w:pPr>
                      <w:pStyle w:val="Header"/>
                    </w:pPr>
                    <w:r>
                      <w:t>Lorem Ipsum Dolor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6F452F03" wp14:editId="4C296C5E">
              <wp:simplePos x="0" y="0"/>
              <wp:positionH relativeFrom="page">
                <wp:posOffset>2743200</wp:posOffset>
              </wp:positionH>
              <wp:positionV relativeFrom="page">
                <wp:posOffset>457200</wp:posOffset>
              </wp:positionV>
              <wp:extent cx="4572000" cy="448310"/>
              <wp:effectExtent l="12700" t="12700" r="12700" b="8890"/>
              <wp:wrapNone/>
              <wp:docPr id="15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0" cy="4483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 w="127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508DAAA8" w14:textId="77777777" w:rsidR="00E322F9" w:rsidRDefault="00E322F9" w:rsidP="00BA2E04">
                          <w:pPr>
                            <w:pStyle w:val="Header-Right"/>
                          </w:pPr>
                          <w:r>
                            <w:t>Issue [#] :: [Date]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62" style="position:absolute;margin-left:3in;margin-top:36pt;width:5in;height:35.3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" fillcolor="#45a5dc [3204]" strokecolor="white [3212]" strokeweight="1pt">
              <v:stroke o:forcedash="t"/>
              <v:shadow opacity="22938f" mv:blur="38100f" offset="0,2pt"/>
              <v:textbox inset=",7.2pt,,7.2pt">
                <w:txbxContent>
                  <w:p w14:paraId="508DAAA8" w14:textId="77777777" w:rsidR="00E322F9" w:rsidRDefault="00E322F9" w:rsidP="00BA2E04">
                    <w:pPr>
                      <w:pStyle w:val="Header-Right"/>
                    </w:pPr>
                    <w:r>
                      <w:t>Issue [#] :: [Date]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9" behindDoc="0" locked="0" layoutInCell="0" allowOverlap="1" wp14:anchorId="6C2F29BD" wp14:editId="68611E76">
          <wp:simplePos x="2743200" y="457200"/>
          <wp:positionH relativeFrom="page">
            <wp:posOffset>2743200</wp:posOffset>
          </wp:positionH>
          <wp:positionV relativeFrom="page">
            <wp:posOffset>457200</wp:posOffset>
          </wp:positionV>
          <wp:extent cx="2260600" cy="457200"/>
          <wp:effectExtent l="25400" t="0" r="0" b="0"/>
          <wp:wrapNone/>
          <wp:docPr id="10" name="Picture 10" descr=":nfc 12 Assets:Pg3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:nfc 12 Assets:Pg3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06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DF0168" w14:textId="77777777" w:rsidR="00E322F9" w:rsidRDefault="00E322F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76BB3319" wp14:editId="06A438E0">
              <wp:simplePos x="0" y="0"/>
              <wp:positionH relativeFrom="page">
                <wp:posOffset>457200</wp:posOffset>
              </wp:positionH>
              <wp:positionV relativeFrom="page">
                <wp:posOffset>4800600</wp:posOffset>
              </wp:positionV>
              <wp:extent cx="2277110" cy="4800600"/>
              <wp:effectExtent l="0" t="0" r="0" b="0"/>
              <wp:wrapNone/>
              <wp:docPr id="1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48006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36pt;margin-top:378pt;width:179.3pt;height:37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" o:allowincell="f" fillcolor="#d9ecf8 [660]" stroked="f" strokecolor="white [3212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6526A757" wp14:editId="16EE96C4">
              <wp:simplePos x="0" y="0"/>
              <wp:positionH relativeFrom="page">
                <wp:posOffset>457200</wp:posOffset>
              </wp:positionH>
              <wp:positionV relativeFrom="page">
                <wp:posOffset>3886200</wp:posOffset>
              </wp:positionV>
              <wp:extent cx="2277110" cy="905510"/>
              <wp:effectExtent l="0" t="0" r="0" b="0"/>
              <wp:wrapNone/>
              <wp:docPr id="1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9055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6pt;margin-top:306pt;width:179.3pt;height:71.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" o:allowincell="f" fillcolor="#45a5dc [3204]" stroked="f" strokecolor="white [3212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5A1A8EBB" wp14:editId="47E2783F">
              <wp:simplePos x="0" y="0"/>
              <wp:positionH relativeFrom="page">
                <wp:posOffset>2743200</wp:posOffset>
              </wp:positionH>
              <wp:positionV relativeFrom="page">
                <wp:posOffset>3886200</wp:posOffset>
              </wp:positionV>
              <wp:extent cx="4572000" cy="905510"/>
              <wp:effectExtent l="0" t="0" r="0" b="0"/>
              <wp:wrapNone/>
              <wp:docPr id="9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0" cy="90551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3in;margin-top:306pt;width:5in;height:71.3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" o:allowincell="f" fillcolor="#91bc2b [3205]" stroked="f" strokecolor="white [3212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8" behindDoc="0" locked="0" layoutInCell="0" allowOverlap="1" wp14:anchorId="562BDA55" wp14:editId="6B63D9B9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277110" cy="3420110"/>
              <wp:effectExtent l="0" t="0" r="0" b="0"/>
              <wp:wrapNone/>
              <wp:docPr id="8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34201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36pt;margin-top:36pt;width:179.3pt;height:269.3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" o:allowincell="f" fillcolor="#ff7e00 [3215]" stroked="f" strokecolor="white [3212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0" allowOverlap="1" wp14:anchorId="70A48F28" wp14:editId="7414E298">
          <wp:simplePos x="685800" y="685800"/>
          <wp:positionH relativeFrom="page">
            <wp:posOffset>685800</wp:posOffset>
          </wp:positionH>
          <wp:positionV relativeFrom="page">
            <wp:posOffset>683895</wp:posOffset>
          </wp:positionV>
          <wp:extent cx="1828800" cy="1524000"/>
          <wp:effectExtent l="0" t="0" r="0" b="0"/>
          <wp:wrapNone/>
          <wp:docPr id="1" name="Picture 1" descr=":nfc 12 Assets:Cover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nfc 12 Assets:Cover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52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8965C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418624B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E0C8DC3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BD3E68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D7C67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1C9E3EF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DDE094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F2C83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5DE4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BCA09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D74044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revisionView w:markup="0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"/>
    <w:docVar w:name="OpenInPublishingView" w:val="0"/>
    <w:docVar w:name="PublishingViewTables" w:val="0"/>
  </w:docVars>
  <w:rsids>
    <w:rsidRoot w:val="00BA2E04"/>
    <w:rsid w:val="00020B28"/>
    <w:rsid w:val="00021200"/>
    <w:rsid w:val="000572C4"/>
    <w:rsid w:val="00091DB6"/>
    <w:rsid w:val="000B5D79"/>
    <w:rsid w:val="000E1436"/>
    <w:rsid w:val="00104EA6"/>
    <w:rsid w:val="001149EC"/>
    <w:rsid w:val="00146DF6"/>
    <w:rsid w:val="00153767"/>
    <w:rsid w:val="00175C76"/>
    <w:rsid w:val="0018584B"/>
    <w:rsid w:val="001A2D4E"/>
    <w:rsid w:val="001A587B"/>
    <w:rsid w:val="001B5472"/>
    <w:rsid w:val="001E6CD2"/>
    <w:rsid w:val="00201761"/>
    <w:rsid w:val="00204230"/>
    <w:rsid w:val="00204891"/>
    <w:rsid w:val="002169BC"/>
    <w:rsid w:val="00235EC8"/>
    <w:rsid w:val="00241203"/>
    <w:rsid w:val="00272BF3"/>
    <w:rsid w:val="0028325C"/>
    <w:rsid w:val="00286116"/>
    <w:rsid w:val="00294C8D"/>
    <w:rsid w:val="002B4178"/>
    <w:rsid w:val="002F0DEE"/>
    <w:rsid w:val="00300052"/>
    <w:rsid w:val="00301209"/>
    <w:rsid w:val="00320A69"/>
    <w:rsid w:val="003530EE"/>
    <w:rsid w:val="00363BC5"/>
    <w:rsid w:val="00371B84"/>
    <w:rsid w:val="00404ED7"/>
    <w:rsid w:val="00416CD4"/>
    <w:rsid w:val="00427526"/>
    <w:rsid w:val="00442F13"/>
    <w:rsid w:val="00451C32"/>
    <w:rsid w:val="004567F5"/>
    <w:rsid w:val="00486FDD"/>
    <w:rsid w:val="00495C63"/>
    <w:rsid w:val="004A3CCD"/>
    <w:rsid w:val="004A6A85"/>
    <w:rsid w:val="004C2D71"/>
    <w:rsid w:val="004D1B44"/>
    <w:rsid w:val="004D2F2D"/>
    <w:rsid w:val="004D4313"/>
    <w:rsid w:val="004E1095"/>
    <w:rsid w:val="004F0ECA"/>
    <w:rsid w:val="004F74A5"/>
    <w:rsid w:val="005405AC"/>
    <w:rsid w:val="00556FD8"/>
    <w:rsid w:val="005809ED"/>
    <w:rsid w:val="00586B0C"/>
    <w:rsid w:val="00590A3E"/>
    <w:rsid w:val="00597BFA"/>
    <w:rsid w:val="006166D4"/>
    <w:rsid w:val="00645374"/>
    <w:rsid w:val="00646076"/>
    <w:rsid w:val="006567C1"/>
    <w:rsid w:val="0068584B"/>
    <w:rsid w:val="00696FF4"/>
    <w:rsid w:val="006A76E0"/>
    <w:rsid w:val="006C617B"/>
    <w:rsid w:val="006E332B"/>
    <w:rsid w:val="006F0525"/>
    <w:rsid w:val="00702E6E"/>
    <w:rsid w:val="00723035"/>
    <w:rsid w:val="00732AA0"/>
    <w:rsid w:val="007333FE"/>
    <w:rsid w:val="00761936"/>
    <w:rsid w:val="00763825"/>
    <w:rsid w:val="00766F0D"/>
    <w:rsid w:val="007A5393"/>
    <w:rsid w:val="00834CE4"/>
    <w:rsid w:val="00875C3A"/>
    <w:rsid w:val="00881379"/>
    <w:rsid w:val="00897453"/>
    <w:rsid w:val="008C4069"/>
    <w:rsid w:val="008D4BC4"/>
    <w:rsid w:val="008D5C04"/>
    <w:rsid w:val="008E3F7F"/>
    <w:rsid w:val="00925ACA"/>
    <w:rsid w:val="009323FE"/>
    <w:rsid w:val="00933ACC"/>
    <w:rsid w:val="009364B8"/>
    <w:rsid w:val="009A1839"/>
    <w:rsid w:val="009A2AE8"/>
    <w:rsid w:val="009D4261"/>
    <w:rsid w:val="009F739C"/>
    <w:rsid w:val="00A7699F"/>
    <w:rsid w:val="00A76ECC"/>
    <w:rsid w:val="00A95163"/>
    <w:rsid w:val="00AB4CBC"/>
    <w:rsid w:val="00AB68ED"/>
    <w:rsid w:val="00B12B35"/>
    <w:rsid w:val="00B52D14"/>
    <w:rsid w:val="00B563A6"/>
    <w:rsid w:val="00B76C07"/>
    <w:rsid w:val="00B87650"/>
    <w:rsid w:val="00BA2E04"/>
    <w:rsid w:val="00BB19C4"/>
    <w:rsid w:val="00BE40DF"/>
    <w:rsid w:val="00BE52FA"/>
    <w:rsid w:val="00C015CD"/>
    <w:rsid w:val="00C15266"/>
    <w:rsid w:val="00C76E5D"/>
    <w:rsid w:val="00C86903"/>
    <w:rsid w:val="00C94D68"/>
    <w:rsid w:val="00C97488"/>
    <w:rsid w:val="00CE2D7D"/>
    <w:rsid w:val="00CF7C37"/>
    <w:rsid w:val="00D21814"/>
    <w:rsid w:val="00D46491"/>
    <w:rsid w:val="00D64002"/>
    <w:rsid w:val="00DD4155"/>
    <w:rsid w:val="00DF40C6"/>
    <w:rsid w:val="00E007FD"/>
    <w:rsid w:val="00E322F9"/>
    <w:rsid w:val="00E40D18"/>
    <w:rsid w:val="00E45DF8"/>
    <w:rsid w:val="00E647CD"/>
    <w:rsid w:val="00EA2DA7"/>
    <w:rsid w:val="00EA7F1F"/>
    <w:rsid w:val="00EB3600"/>
    <w:rsid w:val="00EC4BD5"/>
    <w:rsid w:val="00ED4013"/>
    <w:rsid w:val="00ED7DB2"/>
    <w:rsid w:val="00F10588"/>
    <w:rsid w:val="00F46DD8"/>
    <w:rsid w:val="00F66F8B"/>
    <w:rsid w:val="00F76543"/>
    <w:rsid w:val="00F771FA"/>
    <w:rsid w:val="00FA3BCF"/>
    <w:rsid w:val="00FB14A4"/>
    <w:rsid w:val="00FD588D"/>
    <w:rsid w:val="00FE3FA1"/>
    <w:rsid w:val="00FF388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60E8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3" w:uiPriority="9" w:qFormat="1"/>
    <w:lsdException w:name="Strong" w:uiPriority="22" w:qFormat="1"/>
    <w:lsdException w:name="Normal (Web)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E4623"/>
    <w:pPr>
      <w:outlineLvl w:val="0"/>
    </w:pPr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301FC9"/>
    <w:pPr>
      <w:jc w:val="center"/>
      <w:outlineLvl w:val="1"/>
    </w:pPr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E4623"/>
    <w:pPr>
      <w:jc w:val="center"/>
      <w:outlineLvl w:val="2"/>
    </w:pPr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0E4623"/>
    <w:pPr>
      <w:outlineLvl w:val="3"/>
    </w:pPr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0E4623"/>
    <w:pPr>
      <w:outlineLvl w:val="4"/>
    </w:pPr>
    <w:rPr>
      <w:rFonts w:asciiTheme="majorHAnsi" w:eastAsiaTheme="majorEastAsia" w:hAnsiTheme="majorHAnsi" w:cstheme="majorBidi"/>
      <w:color w:val="91BC2B" w:themeColor="accent2"/>
      <w:sz w:val="28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0E4623"/>
    <w:pPr>
      <w:outlineLvl w:val="5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301FC9"/>
    <w:pPr>
      <w:outlineLvl w:val="6"/>
    </w:pPr>
    <w:rPr>
      <w:rFonts w:asciiTheme="majorHAnsi" w:eastAsiaTheme="majorEastAsia" w:hAnsiTheme="majorHAnsi" w:cstheme="majorBidi"/>
      <w:b/>
      <w:iCs/>
      <w:color w:val="45A5D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1440B"/>
    <w:pPr>
      <w:spacing w:before="60"/>
    </w:pPr>
    <w:rPr>
      <w:b/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1440B"/>
    <w:rPr>
      <w:b/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6144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440B"/>
  </w:style>
  <w:style w:type="paragraph" w:customStyle="1" w:styleId="Header-Right">
    <w:name w:val="Header - Right"/>
    <w:basedOn w:val="Header"/>
    <w:qFormat/>
    <w:rsid w:val="0061440B"/>
    <w:pPr>
      <w:jc w:val="right"/>
    </w:pPr>
  </w:style>
  <w:style w:type="paragraph" w:styleId="Title">
    <w:name w:val="Title"/>
    <w:basedOn w:val="Normal"/>
    <w:link w:val="TitleChar"/>
    <w:uiPriority w:val="10"/>
    <w:qFormat/>
    <w:rsid w:val="00301FC9"/>
    <w:pPr>
      <w:jc w:val="right"/>
    </w:pPr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1FC9"/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paragraph" w:styleId="Date">
    <w:name w:val="Date"/>
    <w:basedOn w:val="Normal"/>
    <w:link w:val="DateChar"/>
    <w:uiPriority w:val="99"/>
    <w:semiHidden/>
    <w:unhideWhenUsed/>
    <w:rsid w:val="00301FC9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uiPriority w:val="99"/>
    <w:semiHidden/>
    <w:rsid w:val="00301FC9"/>
    <w:rPr>
      <w:color w:val="FFFFFF" w:themeColor="background1"/>
      <w:sz w:val="40"/>
    </w:rPr>
  </w:style>
  <w:style w:type="paragraph" w:styleId="Subtitle">
    <w:name w:val="Subtitle"/>
    <w:basedOn w:val="Normal"/>
    <w:link w:val="SubtitleChar"/>
    <w:uiPriority w:val="11"/>
    <w:qFormat/>
    <w:rsid w:val="00301FC9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rsid w:val="00301FC9"/>
    <w:rPr>
      <w:rFonts w:asciiTheme="majorHAnsi" w:eastAsiaTheme="majorEastAsia" w:hAnsiTheme="majorHAnsi" w:cstheme="majorBidi"/>
      <w:i/>
      <w:iCs/>
      <w:color w:val="FFFFFF" w:themeColor="background1"/>
    </w:rPr>
  </w:style>
  <w:style w:type="paragraph" w:customStyle="1" w:styleId="BoxHeading-Large">
    <w:name w:val="Box Heading - Large"/>
    <w:basedOn w:val="Normal"/>
    <w:link w:val="BoxHeading-Large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96"/>
    </w:rPr>
  </w:style>
  <w:style w:type="character" w:customStyle="1" w:styleId="BoxHeading-LargeChar">
    <w:name w:val="Box Heading - Large Char"/>
    <w:basedOn w:val="DefaultParagraphFont"/>
    <w:link w:val="BoxHeading-Large"/>
    <w:rsid w:val="00301FC9"/>
    <w:rPr>
      <w:rFonts w:asciiTheme="majorHAnsi" w:eastAsiaTheme="majorEastAsia" w:hAnsiTheme="majorHAnsi" w:cstheme="majorBidi"/>
      <w:color w:val="FFFFFF" w:themeColor="background1"/>
      <w:sz w:val="96"/>
    </w:rPr>
  </w:style>
  <w:style w:type="paragraph" w:customStyle="1" w:styleId="BoxHeading-Small">
    <w:name w:val="Box Heading - Small"/>
    <w:basedOn w:val="Normal"/>
    <w:link w:val="BoxHeading-Small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40"/>
    </w:rPr>
  </w:style>
  <w:style w:type="character" w:customStyle="1" w:styleId="BoxHeading-SmallChar">
    <w:name w:val="Box Heading - Small Char"/>
    <w:basedOn w:val="DefaultParagraphFont"/>
    <w:link w:val="BoxHeading-Small"/>
    <w:rsid w:val="00301FC9"/>
    <w:rPr>
      <w:rFonts w:asciiTheme="majorHAnsi" w:eastAsiaTheme="majorEastAsia" w:hAnsiTheme="majorHAnsi" w:cstheme="majorBidi"/>
      <w:color w:val="FFFFFF" w:themeColor="background1"/>
      <w:sz w:val="40"/>
    </w:rPr>
  </w:style>
  <w:style w:type="paragraph" w:customStyle="1" w:styleId="BoxHeading">
    <w:name w:val="Box Heading"/>
    <w:basedOn w:val="Normal"/>
    <w:link w:val="BoxHeadingChar"/>
    <w:qFormat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BoxHeadingChar">
    <w:name w:val="Box Heading Char"/>
    <w:basedOn w:val="DefaultParagraphFont"/>
    <w:link w:val="BoxHeading"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1FC9"/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1FC9"/>
    <w:rPr>
      <w:rFonts w:asciiTheme="majorHAnsi" w:eastAsiaTheme="majorEastAsia" w:hAnsiTheme="majorHAnsi" w:cstheme="majorBidi"/>
      <w:b/>
      <w:iCs/>
      <w:color w:val="45A5DC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01FC9"/>
    <w:pPr>
      <w:spacing w:after="160" w:line="264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01FC9"/>
    <w:rPr>
      <w:color w:val="404040" w:themeColor="text1" w:themeTint="BF"/>
    </w:rPr>
  </w:style>
  <w:style w:type="paragraph" w:styleId="BodyText2">
    <w:name w:val="Body Text 2"/>
    <w:basedOn w:val="Normal"/>
    <w:link w:val="BodyText2Char"/>
    <w:uiPriority w:val="99"/>
    <w:unhideWhenUsed/>
    <w:rsid w:val="00301FC9"/>
    <w:pPr>
      <w:spacing w:after="60" w:line="264" w:lineRule="auto"/>
    </w:pPr>
    <w:rPr>
      <w:color w:val="595959" w:themeColor="text1" w:themeTint="A6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301FC9"/>
    <w:rPr>
      <w:color w:val="595959" w:themeColor="text1" w:themeTint="A6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C905DB"/>
    <w:rPr>
      <w:color w:val="FF7E00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4623"/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customStyle="1" w:styleId="BlockHeading">
    <w:name w:val="Block Heading"/>
    <w:basedOn w:val="Normal"/>
    <w:link w:val="BlockHeadingChar"/>
    <w:qFormat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character" w:customStyle="1" w:styleId="BlockHeadingChar">
    <w:name w:val="Block Heading Char"/>
    <w:basedOn w:val="DefaultParagraphFont"/>
    <w:link w:val="BlockHeading"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paragraph" w:customStyle="1" w:styleId="BlockHeading-Large">
    <w:name w:val="Block Heading - Large"/>
    <w:basedOn w:val="Normal"/>
    <w:link w:val="BlockHeading-LargeChar"/>
    <w:qFormat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character" w:customStyle="1" w:styleId="BlockHeading-LargeChar">
    <w:name w:val="Block Heading - Large Char"/>
    <w:basedOn w:val="DefaultParagraphFont"/>
    <w:link w:val="BlockHeading-Large"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paragraph" w:styleId="BlockText">
    <w:name w:val="Block Text"/>
    <w:basedOn w:val="Normal"/>
    <w:unhideWhenUsed/>
    <w:rsid w:val="000E4623"/>
    <w:pPr>
      <w:spacing w:after="120" w:line="264" w:lineRule="auto"/>
    </w:pPr>
    <w:rPr>
      <w:iCs/>
      <w:color w:val="FFFFFF" w:themeColor="background1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E4623"/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4623"/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4623"/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4623"/>
    <w:rPr>
      <w:rFonts w:asciiTheme="majorHAnsi" w:eastAsiaTheme="majorEastAsia" w:hAnsiTheme="majorHAnsi" w:cstheme="majorBidi"/>
      <w:color w:val="91BC2B" w:themeColor="accent2"/>
      <w:sz w:val="28"/>
    </w:rPr>
  </w:style>
  <w:style w:type="paragraph" w:customStyle="1" w:styleId="BlockText-Small">
    <w:name w:val="Block Text - Small"/>
    <w:basedOn w:val="BlockText"/>
    <w:qFormat/>
    <w:rsid w:val="000E4623"/>
    <w:rPr>
      <w:sz w:val="20"/>
    </w:rPr>
  </w:style>
  <w:style w:type="paragraph" w:customStyle="1" w:styleId="Mailer">
    <w:name w:val="Mailer"/>
    <w:basedOn w:val="Normal"/>
    <w:link w:val="MailerChar"/>
    <w:qFormat/>
    <w:rsid w:val="00C905DB"/>
    <w:rPr>
      <w:b/>
      <w:color w:val="45A5DC" w:themeColor="accent1"/>
      <w:sz w:val="28"/>
    </w:rPr>
  </w:style>
  <w:style w:type="character" w:customStyle="1" w:styleId="MailerChar">
    <w:name w:val="Mailer Char"/>
    <w:basedOn w:val="DefaultParagraphFont"/>
    <w:link w:val="Mailer"/>
    <w:rsid w:val="00C905DB"/>
    <w:rPr>
      <w:b/>
      <w:color w:val="45A5DC" w:themeColor="accent1"/>
      <w:sz w:val="28"/>
    </w:rPr>
  </w:style>
  <w:style w:type="paragraph" w:customStyle="1" w:styleId="ContactDetails">
    <w:name w:val="Contact Details"/>
    <w:basedOn w:val="Normal"/>
    <w:qFormat/>
    <w:rsid w:val="00AC343A"/>
    <w:pPr>
      <w:spacing w:after="200"/>
      <w:jc w:val="center"/>
    </w:pPr>
    <w:rPr>
      <w:color w:val="FFFFFF" w:themeColor="background1"/>
      <w:sz w:val="20"/>
    </w:rPr>
  </w:style>
  <w:style w:type="paragraph" w:customStyle="1" w:styleId="Address">
    <w:name w:val="Address"/>
    <w:basedOn w:val="Normal"/>
    <w:link w:val="AddressChar"/>
    <w:qFormat/>
    <w:rsid w:val="00C905DB"/>
    <w:rPr>
      <w:color w:val="45A5DC" w:themeColor="accent1"/>
    </w:rPr>
  </w:style>
  <w:style w:type="character" w:customStyle="1" w:styleId="AddressChar">
    <w:name w:val="Address Char"/>
    <w:basedOn w:val="DefaultParagraphFont"/>
    <w:link w:val="Address"/>
    <w:rsid w:val="00C905DB"/>
    <w:rPr>
      <w:color w:val="45A5DC" w:themeColor="accent1"/>
    </w:rPr>
  </w:style>
  <w:style w:type="paragraph" w:customStyle="1" w:styleId="BoxPageNumber">
    <w:name w:val="Box Page Number"/>
    <w:basedOn w:val="Normal"/>
    <w:qFormat/>
    <w:rsid w:val="00691C4B"/>
    <w:pPr>
      <w:spacing w:line="240" w:lineRule="exact"/>
      <w:jc w:val="center"/>
    </w:pPr>
    <w:rPr>
      <w:color w:val="FFFFFF" w:themeColor="background1"/>
    </w:rPr>
  </w:style>
  <w:style w:type="character" w:styleId="Hyperlink">
    <w:name w:val="Hyperlink"/>
    <w:basedOn w:val="DefaultParagraphFont"/>
    <w:rsid w:val="00BE40DF"/>
    <w:rPr>
      <w:color w:val="FF6600" w:themeColor="hyperlink"/>
      <w:u w:val="single"/>
    </w:rPr>
  </w:style>
  <w:style w:type="character" w:styleId="FollowedHyperlink">
    <w:name w:val="FollowedHyperlink"/>
    <w:basedOn w:val="DefaultParagraphFont"/>
    <w:rsid w:val="004A3CCD"/>
    <w:rPr>
      <w:color w:val="FEB20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9A2AE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9A2AE8"/>
    <w:rPr>
      <w:b/>
      <w:bCs/>
    </w:rPr>
  </w:style>
  <w:style w:type="character" w:customStyle="1" w:styleId="apple-converted-space">
    <w:name w:val="apple-converted-space"/>
    <w:basedOn w:val="DefaultParagraphFont"/>
    <w:rsid w:val="009A2AE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3" w:uiPriority="9" w:qFormat="1"/>
    <w:lsdException w:name="Strong" w:uiPriority="22" w:qFormat="1"/>
    <w:lsdException w:name="Normal (Web)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E4623"/>
    <w:pPr>
      <w:outlineLvl w:val="0"/>
    </w:pPr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301FC9"/>
    <w:pPr>
      <w:jc w:val="center"/>
      <w:outlineLvl w:val="1"/>
    </w:pPr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E4623"/>
    <w:pPr>
      <w:jc w:val="center"/>
      <w:outlineLvl w:val="2"/>
    </w:pPr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0E4623"/>
    <w:pPr>
      <w:outlineLvl w:val="3"/>
    </w:pPr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0E4623"/>
    <w:pPr>
      <w:outlineLvl w:val="4"/>
    </w:pPr>
    <w:rPr>
      <w:rFonts w:asciiTheme="majorHAnsi" w:eastAsiaTheme="majorEastAsia" w:hAnsiTheme="majorHAnsi" w:cstheme="majorBidi"/>
      <w:color w:val="91BC2B" w:themeColor="accent2"/>
      <w:sz w:val="28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0E4623"/>
    <w:pPr>
      <w:outlineLvl w:val="5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301FC9"/>
    <w:pPr>
      <w:outlineLvl w:val="6"/>
    </w:pPr>
    <w:rPr>
      <w:rFonts w:asciiTheme="majorHAnsi" w:eastAsiaTheme="majorEastAsia" w:hAnsiTheme="majorHAnsi" w:cstheme="majorBidi"/>
      <w:b/>
      <w:iCs/>
      <w:color w:val="45A5D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1440B"/>
    <w:pPr>
      <w:spacing w:before="60"/>
    </w:pPr>
    <w:rPr>
      <w:b/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1440B"/>
    <w:rPr>
      <w:b/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6144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440B"/>
  </w:style>
  <w:style w:type="paragraph" w:customStyle="1" w:styleId="Header-Right">
    <w:name w:val="Header - Right"/>
    <w:basedOn w:val="Header"/>
    <w:qFormat/>
    <w:rsid w:val="0061440B"/>
    <w:pPr>
      <w:jc w:val="right"/>
    </w:pPr>
  </w:style>
  <w:style w:type="paragraph" w:styleId="Title">
    <w:name w:val="Title"/>
    <w:basedOn w:val="Normal"/>
    <w:link w:val="TitleChar"/>
    <w:uiPriority w:val="10"/>
    <w:qFormat/>
    <w:rsid w:val="00301FC9"/>
    <w:pPr>
      <w:jc w:val="right"/>
    </w:pPr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1FC9"/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paragraph" w:styleId="Date">
    <w:name w:val="Date"/>
    <w:basedOn w:val="Normal"/>
    <w:link w:val="DateChar"/>
    <w:uiPriority w:val="99"/>
    <w:semiHidden/>
    <w:unhideWhenUsed/>
    <w:rsid w:val="00301FC9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uiPriority w:val="99"/>
    <w:semiHidden/>
    <w:rsid w:val="00301FC9"/>
    <w:rPr>
      <w:color w:val="FFFFFF" w:themeColor="background1"/>
      <w:sz w:val="40"/>
    </w:rPr>
  </w:style>
  <w:style w:type="paragraph" w:styleId="Subtitle">
    <w:name w:val="Subtitle"/>
    <w:basedOn w:val="Normal"/>
    <w:link w:val="SubtitleChar"/>
    <w:uiPriority w:val="11"/>
    <w:qFormat/>
    <w:rsid w:val="00301FC9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rsid w:val="00301FC9"/>
    <w:rPr>
      <w:rFonts w:asciiTheme="majorHAnsi" w:eastAsiaTheme="majorEastAsia" w:hAnsiTheme="majorHAnsi" w:cstheme="majorBidi"/>
      <w:i/>
      <w:iCs/>
      <w:color w:val="FFFFFF" w:themeColor="background1"/>
    </w:rPr>
  </w:style>
  <w:style w:type="paragraph" w:customStyle="1" w:styleId="BoxHeading-Large">
    <w:name w:val="Box Heading - Large"/>
    <w:basedOn w:val="Normal"/>
    <w:link w:val="BoxHeading-Large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96"/>
    </w:rPr>
  </w:style>
  <w:style w:type="character" w:customStyle="1" w:styleId="BoxHeading-LargeChar">
    <w:name w:val="Box Heading - Large Char"/>
    <w:basedOn w:val="DefaultParagraphFont"/>
    <w:link w:val="BoxHeading-Large"/>
    <w:rsid w:val="00301FC9"/>
    <w:rPr>
      <w:rFonts w:asciiTheme="majorHAnsi" w:eastAsiaTheme="majorEastAsia" w:hAnsiTheme="majorHAnsi" w:cstheme="majorBidi"/>
      <w:color w:val="FFFFFF" w:themeColor="background1"/>
      <w:sz w:val="96"/>
    </w:rPr>
  </w:style>
  <w:style w:type="paragraph" w:customStyle="1" w:styleId="BoxHeading-Small">
    <w:name w:val="Box Heading - Small"/>
    <w:basedOn w:val="Normal"/>
    <w:link w:val="BoxHeading-Small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40"/>
    </w:rPr>
  </w:style>
  <w:style w:type="character" w:customStyle="1" w:styleId="BoxHeading-SmallChar">
    <w:name w:val="Box Heading - Small Char"/>
    <w:basedOn w:val="DefaultParagraphFont"/>
    <w:link w:val="BoxHeading-Small"/>
    <w:rsid w:val="00301FC9"/>
    <w:rPr>
      <w:rFonts w:asciiTheme="majorHAnsi" w:eastAsiaTheme="majorEastAsia" w:hAnsiTheme="majorHAnsi" w:cstheme="majorBidi"/>
      <w:color w:val="FFFFFF" w:themeColor="background1"/>
      <w:sz w:val="40"/>
    </w:rPr>
  </w:style>
  <w:style w:type="paragraph" w:customStyle="1" w:styleId="BoxHeading">
    <w:name w:val="Box Heading"/>
    <w:basedOn w:val="Normal"/>
    <w:link w:val="BoxHeadingChar"/>
    <w:qFormat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BoxHeadingChar">
    <w:name w:val="Box Heading Char"/>
    <w:basedOn w:val="DefaultParagraphFont"/>
    <w:link w:val="BoxHeading"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1FC9"/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1FC9"/>
    <w:rPr>
      <w:rFonts w:asciiTheme="majorHAnsi" w:eastAsiaTheme="majorEastAsia" w:hAnsiTheme="majorHAnsi" w:cstheme="majorBidi"/>
      <w:b/>
      <w:iCs/>
      <w:color w:val="45A5DC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01FC9"/>
    <w:pPr>
      <w:spacing w:after="160" w:line="264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01FC9"/>
    <w:rPr>
      <w:color w:val="404040" w:themeColor="text1" w:themeTint="BF"/>
    </w:rPr>
  </w:style>
  <w:style w:type="paragraph" w:styleId="BodyText2">
    <w:name w:val="Body Text 2"/>
    <w:basedOn w:val="Normal"/>
    <w:link w:val="BodyText2Char"/>
    <w:uiPriority w:val="99"/>
    <w:unhideWhenUsed/>
    <w:rsid w:val="00301FC9"/>
    <w:pPr>
      <w:spacing w:after="60" w:line="264" w:lineRule="auto"/>
    </w:pPr>
    <w:rPr>
      <w:color w:val="595959" w:themeColor="text1" w:themeTint="A6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301FC9"/>
    <w:rPr>
      <w:color w:val="595959" w:themeColor="text1" w:themeTint="A6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C905DB"/>
    <w:rPr>
      <w:color w:val="FF7E00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4623"/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customStyle="1" w:styleId="BlockHeading">
    <w:name w:val="Block Heading"/>
    <w:basedOn w:val="Normal"/>
    <w:link w:val="BlockHeadingChar"/>
    <w:qFormat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character" w:customStyle="1" w:styleId="BlockHeadingChar">
    <w:name w:val="Block Heading Char"/>
    <w:basedOn w:val="DefaultParagraphFont"/>
    <w:link w:val="BlockHeading"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paragraph" w:customStyle="1" w:styleId="BlockHeading-Large">
    <w:name w:val="Block Heading - Large"/>
    <w:basedOn w:val="Normal"/>
    <w:link w:val="BlockHeading-LargeChar"/>
    <w:qFormat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character" w:customStyle="1" w:styleId="BlockHeading-LargeChar">
    <w:name w:val="Block Heading - Large Char"/>
    <w:basedOn w:val="DefaultParagraphFont"/>
    <w:link w:val="BlockHeading-Large"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paragraph" w:styleId="BlockText">
    <w:name w:val="Block Text"/>
    <w:basedOn w:val="Normal"/>
    <w:unhideWhenUsed/>
    <w:rsid w:val="000E4623"/>
    <w:pPr>
      <w:spacing w:after="120" w:line="264" w:lineRule="auto"/>
    </w:pPr>
    <w:rPr>
      <w:iCs/>
      <w:color w:val="FFFFFF" w:themeColor="background1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E4623"/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4623"/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4623"/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4623"/>
    <w:rPr>
      <w:rFonts w:asciiTheme="majorHAnsi" w:eastAsiaTheme="majorEastAsia" w:hAnsiTheme="majorHAnsi" w:cstheme="majorBidi"/>
      <w:color w:val="91BC2B" w:themeColor="accent2"/>
      <w:sz w:val="28"/>
    </w:rPr>
  </w:style>
  <w:style w:type="paragraph" w:customStyle="1" w:styleId="BlockText-Small">
    <w:name w:val="Block Text - Small"/>
    <w:basedOn w:val="BlockText"/>
    <w:qFormat/>
    <w:rsid w:val="000E4623"/>
    <w:rPr>
      <w:sz w:val="20"/>
    </w:rPr>
  </w:style>
  <w:style w:type="paragraph" w:customStyle="1" w:styleId="Mailer">
    <w:name w:val="Mailer"/>
    <w:basedOn w:val="Normal"/>
    <w:link w:val="MailerChar"/>
    <w:qFormat/>
    <w:rsid w:val="00C905DB"/>
    <w:rPr>
      <w:b/>
      <w:color w:val="45A5DC" w:themeColor="accent1"/>
      <w:sz w:val="28"/>
    </w:rPr>
  </w:style>
  <w:style w:type="character" w:customStyle="1" w:styleId="MailerChar">
    <w:name w:val="Mailer Char"/>
    <w:basedOn w:val="DefaultParagraphFont"/>
    <w:link w:val="Mailer"/>
    <w:rsid w:val="00C905DB"/>
    <w:rPr>
      <w:b/>
      <w:color w:val="45A5DC" w:themeColor="accent1"/>
      <w:sz w:val="28"/>
    </w:rPr>
  </w:style>
  <w:style w:type="paragraph" w:customStyle="1" w:styleId="ContactDetails">
    <w:name w:val="Contact Details"/>
    <w:basedOn w:val="Normal"/>
    <w:qFormat/>
    <w:rsid w:val="00AC343A"/>
    <w:pPr>
      <w:spacing w:after="200"/>
      <w:jc w:val="center"/>
    </w:pPr>
    <w:rPr>
      <w:color w:val="FFFFFF" w:themeColor="background1"/>
      <w:sz w:val="20"/>
    </w:rPr>
  </w:style>
  <w:style w:type="paragraph" w:customStyle="1" w:styleId="Address">
    <w:name w:val="Address"/>
    <w:basedOn w:val="Normal"/>
    <w:link w:val="AddressChar"/>
    <w:qFormat/>
    <w:rsid w:val="00C905DB"/>
    <w:rPr>
      <w:color w:val="45A5DC" w:themeColor="accent1"/>
    </w:rPr>
  </w:style>
  <w:style w:type="character" w:customStyle="1" w:styleId="AddressChar">
    <w:name w:val="Address Char"/>
    <w:basedOn w:val="DefaultParagraphFont"/>
    <w:link w:val="Address"/>
    <w:rsid w:val="00C905DB"/>
    <w:rPr>
      <w:color w:val="45A5DC" w:themeColor="accent1"/>
    </w:rPr>
  </w:style>
  <w:style w:type="paragraph" w:customStyle="1" w:styleId="BoxPageNumber">
    <w:name w:val="Box Page Number"/>
    <w:basedOn w:val="Normal"/>
    <w:qFormat/>
    <w:rsid w:val="00691C4B"/>
    <w:pPr>
      <w:spacing w:line="240" w:lineRule="exact"/>
      <w:jc w:val="center"/>
    </w:pPr>
    <w:rPr>
      <w:color w:val="FFFFFF" w:themeColor="background1"/>
    </w:rPr>
  </w:style>
  <w:style w:type="character" w:styleId="Hyperlink">
    <w:name w:val="Hyperlink"/>
    <w:basedOn w:val="DefaultParagraphFont"/>
    <w:rsid w:val="00BE40DF"/>
    <w:rPr>
      <w:color w:val="FF6600" w:themeColor="hyperlink"/>
      <w:u w:val="single"/>
    </w:rPr>
  </w:style>
  <w:style w:type="character" w:styleId="FollowedHyperlink">
    <w:name w:val="FollowedHyperlink"/>
    <w:basedOn w:val="DefaultParagraphFont"/>
    <w:rsid w:val="004A3CCD"/>
    <w:rPr>
      <w:color w:val="FEB20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9A2AE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9A2AE8"/>
    <w:rPr>
      <w:b/>
      <w:bCs/>
    </w:rPr>
  </w:style>
  <w:style w:type="character" w:customStyle="1" w:styleId="apple-converted-space">
    <w:name w:val="apple-converted-space"/>
    <w:basedOn w:val="DefaultParagraphFont"/>
    <w:rsid w:val="009A2A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0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header" Target="header3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yperlink" Target="http://www.putlocalonyourtray.uconn.edu" TargetMode="External"/><Relationship Id="rId16" Type="http://schemas.openxmlformats.org/officeDocument/2006/relationships/hyperlink" Target="http://www.facebook.com/putlocalonyourtray" TargetMode="External"/><Relationship Id="rId17" Type="http://schemas.openxmlformats.org/officeDocument/2006/relationships/hyperlink" Target="http://www.putlocalonyourtray.uconn.edu" TargetMode="External"/><Relationship Id="rId18" Type="http://schemas.openxmlformats.org/officeDocument/2006/relationships/hyperlink" Target="http://www.facebook.com/putlocalonyourtray" TargetMode="External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Newsletters:School%20Newsletter.dotx" TargetMode="External"/></Relationships>
</file>

<file path=word/theme/theme1.xml><?xml version="1.0" encoding="utf-8"?>
<a:theme xmlns:a="http://schemas.openxmlformats.org/drawingml/2006/main" name="Office Theme">
  <a:themeElements>
    <a:clrScheme name="School Newsletter">
      <a:dk1>
        <a:sysClr val="windowText" lastClr="000000"/>
      </a:dk1>
      <a:lt1>
        <a:sysClr val="window" lastClr="FFFFFF"/>
      </a:lt1>
      <a:dk2>
        <a:srgbClr val="FF7E00"/>
      </a:dk2>
      <a:lt2>
        <a:srgbClr val="C0C7BC"/>
      </a:lt2>
      <a:accent1>
        <a:srgbClr val="45A5DC"/>
      </a:accent1>
      <a:accent2>
        <a:srgbClr val="91BC2B"/>
      </a:accent2>
      <a:accent3>
        <a:srgbClr val="FEB200"/>
      </a:accent3>
      <a:accent4>
        <a:srgbClr val="7A45DC"/>
      </a:accent4>
      <a:accent5>
        <a:srgbClr val="D045DC"/>
      </a:accent5>
      <a:accent6>
        <a:srgbClr val="CC0000"/>
      </a:accent6>
      <a:hlink>
        <a:srgbClr val="FF6600"/>
      </a:hlink>
      <a:folHlink>
        <a:srgbClr val="FEB200"/>
      </a:folHlink>
    </a:clrScheme>
    <a:fontScheme name="School Newsletter">
      <a:majorFont>
        <a:latin typeface="Century Schoolbook"/>
        <a:ea typeface=""/>
        <a:cs typeface=""/>
        <a:font script="Jpan" typeface="ＭＳ Ｐ明朝"/>
      </a:majorFont>
      <a:minorFont>
        <a:latin typeface="Century Schoolbook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School Newsletter.dotx</Template>
  <TotalTime>16</TotalTime>
  <Pages>2</Pages>
  <Words>6</Words>
  <Characters>37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</dc:creator>
  <cp:keywords/>
  <dc:description/>
  <cp:lastModifiedBy>D S</cp:lastModifiedBy>
  <cp:revision>7</cp:revision>
  <cp:lastPrinted>2015-12-07T19:46:00Z</cp:lastPrinted>
  <dcterms:created xsi:type="dcterms:W3CDTF">2016-09-13T15:15:00Z</dcterms:created>
  <dcterms:modified xsi:type="dcterms:W3CDTF">2016-09-13T15:58:00Z</dcterms:modified>
  <cp:category/>
</cp:coreProperties>
</file>