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6976D" w14:textId="34B10E66" w:rsidR="00BA2E04" w:rsidRDefault="00C8690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64810C2A" wp14:editId="02CAEEC2">
                <wp:simplePos x="0" y="0"/>
                <wp:positionH relativeFrom="page">
                  <wp:posOffset>2792730</wp:posOffset>
                </wp:positionH>
                <wp:positionV relativeFrom="page">
                  <wp:posOffset>5163820</wp:posOffset>
                </wp:positionV>
                <wp:extent cx="4432300" cy="3378835"/>
                <wp:effectExtent l="0" t="0" r="0" b="0"/>
                <wp:wrapThrough wrapText="bothSides">
                  <wp:wrapPolygon edited="0">
                    <wp:start x="124" y="0"/>
                    <wp:lineTo x="124" y="21434"/>
                    <wp:lineTo x="21291" y="21434"/>
                    <wp:lineTo x="21291" y="0"/>
                    <wp:lineTo x="124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337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2DED1142" w:rsidR="00F10588" w:rsidRDefault="00F10588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C2D71">
                              <w:rPr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month our cafeteria is featuring local Butternut Squash from </w:t>
                            </w:r>
                            <w:r w:rsidRPr="008D5C04">
                              <w:rPr>
                                <w:b/>
                                <w:color w:val="485E15" w:themeColor="accent2" w:themeShade="80"/>
                                <w:sz w:val="28"/>
                                <w:szCs w:val="28"/>
                              </w:rPr>
                              <w:t>GALENSKI FARM in South Deerfield Massachusetts</w:t>
                            </w:r>
                            <w:r w:rsidRPr="008D5C04">
                              <w:rPr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41C6109" w14:textId="1095343A" w:rsidR="00F10588" w:rsidRDefault="00F10588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Tuesday December 15</w:t>
                            </w:r>
                            <w:r w:rsidRPr="00146DF6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students will have a chance to sample cider-glazed butternut squash (see next page for the recipe!). They will vote on whether they: Tried It (it wasn’t my favorite), Liked It (it was pretty good), or Loved It (it was delicious!).</w:t>
                            </w:r>
                          </w:p>
                          <w:p w14:paraId="55B80624" w14:textId="7ABBED5C" w:rsidR="00F10588" w:rsidRPr="00D46491" w:rsidRDefault="00F10588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Butternut squash is one of the most popular winter squash varieties. It grows on a vine and does very well in storage, which is why we can still eat local squash in December!</w:t>
                            </w:r>
                          </w:p>
                          <w:p w14:paraId="11727BC1" w14:textId="77777777" w:rsidR="00F10588" w:rsidRDefault="00F10588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50C57A0A" w14:textId="4FC34673" w:rsidR="00F10588" w:rsidRDefault="00F10588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E7B0A4" w14:textId="77777777" w:rsidR="00F10588" w:rsidRPr="004C2D71" w:rsidRDefault="00F10588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F10588" w:rsidRDefault="00F10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20" o:spid="_x0000_s1026" type="#_x0000_t202" style="position:absolute;margin-left:219.9pt;margin-top:406.6pt;width:349pt;height:266.05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" mv:complextextbox="1" filled="f" stroked="f">
                <v:textbox>
                  <w:txbxContent>
                    <w:p w14:paraId="14F9DDFA" w14:textId="2DED1142" w:rsidR="00F10588" w:rsidRDefault="00F10588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4C2D71">
                        <w:rPr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sz w:val="28"/>
                          <w:szCs w:val="28"/>
                        </w:rPr>
                        <w:t xml:space="preserve">month our cafeteria is featuring local Butternut Squash from </w:t>
                      </w:r>
                      <w:r w:rsidRPr="008D5C04">
                        <w:rPr>
                          <w:b/>
                          <w:color w:val="485E15" w:themeColor="accent2" w:themeShade="80"/>
                          <w:sz w:val="28"/>
                          <w:szCs w:val="28"/>
                        </w:rPr>
                        <w:t>GALENSKI FARM in South Deerfield Massachusetts</w:t>
                      </w:r>
                      <w:r w:rsidRPr="008D5C04">
                        <w:rPr>
                          <w:b/>
                          <w:sz w:val="28"/>
                          <w:szCs w:val="28"/>
                        </w:rPr>
                        <w:t>!</w:t>
                      </w:r>
                    </w:p>
                    <w:p w14:paraId="041C6109" w14:textId="1095343A" w:rsidR="00F10588" w:rsidRDefault="00F10588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 Tuesday December 15</w:t>
                      </w:r>
                      <w:r w:rsidRPr="00146DF6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students will have a chance to sample cider-glazed butternut squash (see next page for the recipe!). They will vote on whether they: Tried It (it wasn’t my favorite), Liked It (it was pretty good), or Loved It (it was delicious!).</w:t>
                      </w:r>
                    </w:p>
                    <w:p w14:paraId="55B80624" w14:textId="7ABBED5C" w:rsidR="00F10588" w:rsidRPr="00D46491" w:rsidRDefault="00F10588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Butternut squash is one of the most popular winter squash varieties. It grows on a vine and does very well in storage, which is why we can still eat local squash in December!</w:t>
                      </w:r>
                    </w:p>
                    <w:p w14:paraId="11727BC1" w14:textId="77777777" w:rsidR="00F10588" w:rsidRDefault="00F10588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50C57A0A" w14:textId="4FC34673" w:rsidR="00F10588" w:rsidRDefault="00F10588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E7B0A4" w14:textId="77777777" w:rsidR="00F10588" w:rsidRPr="004C2D71" w:rsidRDefault="00F10588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F10588" w:rsidRDefault="00F10588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1" allowOverlap="1" wp14:anchorId="3657E1EF" wp14:editId="7B71534B">
                <wp:simplePos x="0" y="0"/>
                <wp:positionH relativeFrom="page">
                  <wp:posOffset>2734310</wp:posOffset>
                </wp:positionH>
                <wp:positionV relativeFrom="page">
                  <wp:posOffset>8550910</wp:posOffset>
                </wp:positionV>
                <wp:extent cx="4055110" cy="1056640"/>
                <wp:effectExtent l="0" t="0" r="8890" b="10160"/>
                <wp:wrapThrough wrapText="bothSides">
                  <wp:wrapPolygon edited="0">
                    <wp:start x="0" y="0"/>
                    <wp:lineTo x="0" y="21288"/>
                    <wp:lineTo x="21512" y="21288"/>
                    <wp:lineTo x="21512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0566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6F61A732" w:rsidR="00F10588" w:rsidRDefault="00F10588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 #2:</w:t>
                            </w:r>
                          </w:p>
                          <w:p w14:paraId="066933EF" w14:textId="7EE9A91E" w:rsidR="00F10588" w:rsidRPr="00495C63" w:rsidRDefault="00F10588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Butternut squash can be roasted and mashed with butter, salt, and pepper just like regular or sweet potatoes. Yum!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9" o:spid="_x0000_s1027" type="#_x0000_t202" style="position:absolute;margin-left:215.3pt;margin-top:673.3pt;width:319.3pt;height:83.2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" mv:complextextbox="1" fillcolor="#ff7e00 [3215]" stroked="f">
                <v:textbox>
                  <w:txbxContent>
                    <w:p w14:paraId="1C080627" w14:textId="6F61A732" w:rsidR="00F10588" w:rsidRDefault="00F10588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 #2:</w:t>
                      </w:r>
                    </w:p>
                    <w:p w14:paraId="066933EF" w14:textId="7EE9A91E" w:rsidR="00F10588" w:rsidRPr="00495C63" w:rsidRDefault="00F10588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Butternut squash can be roasted and mashed with butter, salt, and pepper just like regular or sweet potatoes. Yum!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58591EE1" wp14:editId="482306DC">
                <wp:simplePos x="0" y="0"/>
                <wp:positionH relativeFrom="page">
                  <wp:posOffset>2882900</wp:posOffset>
                </wp:positionH>
                <wp:positionV relativeFrom="page">
                  <wp:posOffset>4817110</wp:posOffset>
                </wp:positionV>
                <wp:extent cx="4292600" cy="421640"/>
                <wp:effectExtent l="0" t="0" r="0" b="10160"/>
                <wp:wrapTight wrapText="bothSides">
                  <wp:wrapPolygon edited="0">
                    <wp:start x="128" y="0"/>
                    <wp:lineTo x="128" y="20819"/>
                    <wp:lineTo x="21344" y="20819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5AABAF" w14:textId="6B4655B2" w:rsidR="00F10588" w:rsidRPr="00301FC9" w:rsidRDefault="00F10588" w:rsidP="00BA2E04">
                            <w:pPr>
                              <w:pStyle w:val="Heading2"/>
                            </w:pPr>
                            <w:r>
                              <w:t>Get your taste buds ready!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8" type="#_x0000_t202" style="position:absolute;margin-left:227pt;margin-top:379.3pt;width:338pt;height:33.2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" o:allowincell="f" filled="f" stroked="f">
                <v:textbox inset=",0,,0">
                  <w:txbxContent>
                    <w:p w14:paraId="3C5AABAF" w14:textId="6B4655B2" w:rsidR="00F10588" w:rsidRPr="00301FC9" w:rsidRDefault="00F10588" w:rsidP="00BA2E04">
                      <w:pPr>
                        <w:pStyle w:val="Heading2"/>
                      </w:pPr>
                      <w:r>
                        <w:t>Get your taste buds ready!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72BF3">
        <w:rPr>
          <w:noProof/>
        </w:rPr>
        <mc:AlternateContent>
          <mc:Choice Requires="wps">
            <w:drawing>
              <wp:anchor distT="0" distB="0" distL="114300" distR="114300" simplePos="0" relativeHeight="251677697" behindDoc="0" locked="0" layoutInCell="0" allowOverlap="1" wp14:anchorId="193D5444" wp14:editId="30B41D29">
                <wp:simplePos x="0" y="0"/>
                <wp:positionH relativeFrom="page">
                  <wp:posOffset>456565</wp:posOffset>
                </wp:positionH>
                <wp:positionV relativeFrom="page">
                  <wp:posOffset>2954655</wp:posOffset>
                </wp:positionV>
                <wp:extent cx="2277745" cy="829945"/>
                <wp:effectExtent l="0" t="0" r="0" b="8255"/>
                <wp:wrapTight wrapText="bothSides">
                  <wp:wrapPolygon edited="0">
                    <wp:start x="241" y="0"/>
                    <wp:lineTo x="241" y="21154"/>
                    <wp:lineTo x="21197" y="21154"/>
                    <wp:lineTo x="21197" y="0"/>
                    <wp:lineTo x="241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B9EC1D" w14:textId="0CA3D367" w:rsidR="00F10588" w:rsidRDefault="00F10588" w:rsidP="00BA2E04">
                            <w:pPr>
                              <w:pStyle w:val="BoxHeading-Larg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Butternut</w:t>
                            </w:r>
                          </w:p>
                          <w:p w14:paraId="5DE4E780" w14:textId="4E24D73C" w:rsidR="00F10588" w:rsidRPr="00272BF3" w:rsidRDefault="00F10588" w:rsidP="00BA2E04">
                            <w:pPr>
                              <w:pStyle w:val="BoxHeading-Large"/>
                              <w:rPr>
                                <w:sz w:val="56"/>
                                <w:szCs w:val="56"/>
                              </w:rPr>
                            </w:pPr>
                            <w:r w:rsidRPr="00272BF3">
                              <w:rPr>
                                <w:sz w:val="56"/>
                                <w:szCs w:val="56"/>
                              </w:rPr>
                              <w:t>Squash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35.95pt;margin-top:232.65pt;width:179.35pt;height:65.35pt;z-index:25167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fuCfUCAABW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" o:allowincell="f" filled="f" stroked="f">
                <v:textbox inset=",0,,0">
                  <w:txbxContent>
                    <w:p w14:paraId="19B9EC1D" w14:textId="0CA3D367" w:rsidR="00F10588" w:rsidRDefault="00F10588" w:rsidP="00BA2E04">
                      <w:pPr>
                        <w:pStyle w:val="BoxHeading-Larg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Butternut</w:t>
                      </w:r>
                    </w:p>
                    <w:p w14:paraId="5DE4E780" w14:textId="4E24D73C" w:rsidR="00F10588" w:rsidRPr="00272BF3" w:rsidRDefault="00F10588" w:rsidP="00BA2E04">
                      <w:pPr>
                        <w:pStyle w:val="BoxHeading-Large"/>
                        <w:rPr>
                          <w:sz w:val="56"/>
                          <w:szCs w:val="56"/>
                        </w:rPr>
                      </w:pPr>
                      <w:r w:rsidRPr="00272BF3">
                        <w:rPr>
                          <w:sz w:val="56"/>
                          <w:szCs w:val="56"/>
                        </w:rPr>
                        <w:t>Squash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72BF3"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0" allowOverlap="1" wp14:anchorId="339AD9F6" wp14:editId="6BCFB0AE">
                <wp:simplePos x="0" y="0"/>
                <wp:positionH relativeFrom="page">
                  <wp:posOffset>508000</wp:posOffset>
                </wp:positionH>
                <wp:positionV relativeFrom="page">
                  <wp:posOffset>2370455</wp:posOffset>
                </wp:positionV>
                <wp:extent cx="2133600" cy="584200"/>
                <wp:effectExtent l="0" t="0" r="0" b="0"/>
                <wp:wrapTight wrapText="bothSides">
                  <wp:wrapPolygon edited="0">
                    <wp:start x="257" y="0"/>
                    <wp:lineTo x="257" y="20661"/>
                    <wp:lineTo x="21086" y="20661"/>
                    <wp:lineTo x="21086" y="0"/>
                    <wp:lineTo x="257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39573B" w14:textId="4CE4D59B" w:rsidR="00F10588" w:rsidRDefault="00F10588" w:rsidP="002F0DEE">
                            <w:pPr>
                              <w:pStyle w:val="Subtitle"/>
                            </w:pPr>
                            <w:r>
                              <w:t xml:space="preserve">This month </w:t>
                            </w:r>
                            <w:r>
                              <w:rPr>
                                <w:b/>
                              </w:rPr>
                              <w:t>Sunset</w:t>
                            </w:r>
                            <w:r w:rsidRPr="00272BF3">
                              <w:rPr>
                                <w:b/>
                              </w:rPr>
                              <w:t xml:space="preserve"> Elementary School</w:t>
                            </w:r>
                            <w:r>
                              <w:t xml:space="preserve"> </w:t>
                            </w:r>
                          </w:p>
                          <w:p w14:paraId="054CDA00" w14:textId="08CF73A8" w:rsidR="00F10588" w:rsidRPr="00301FC9" w:rsidRDefault="00F10588" w:rsidP="00BA2E04">
                            <w:pPr>
                              <w:pStyle w:val="Subtitle"/>
                            </w:pP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celebrating </w:t>
                            </w:r>
                            <w:r w:rsidRPr="00201761">
                              <w:rPr>
                                <w:color w:val="2280B6" w:themeColor="accent1" w:themeShade="BF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40pt;margin-top:186.65pt;width:168pt;height:46pt;z-index:25167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" o:allowincell="f" filled="f" stroked="f">
                <v:textbox inset=",0,,0">
                  <w:txbxContent>
                    <w:p w14:paraId="0639573B" w14:textId="4CE4D59B" w:rsidR="00F10588" w:rsidRDefault="00F10588" w:rsidP="002F0DEE">
                      <w:pPr>
                        <w:pStyle w:val="Subtitle"/>
                      </w:pPr>
                      <w:r>
                        <w:t xml:space="preserve">This month </w:t>
                      </w:r>
                      <w:r>
                        <w:rPr>
                          <w:b/>
                        </w:rPr>
                        <w:t>Sunset</w:t>
                      </w:r>
                      <w:r w:rsidRPr="00272BF3">
                        <w:rPr>
                          <w:b/>
                        </w:rPr>
                        <w:t xml:space="preserve"> Elementary School</w:t>
                      </w:r>
                      <w:r>
                        <w:t xml:space="preserve"> </w:t>
                      </w:r>
                    </w:p>
                    <w:p w14:paraId="054CDA00" w14:textId="08CF73A8" w:rsidR="00F10588" w:rsidRPr="00301FC9" w:rsidRDefault="00F10588" w:rsidP="00BA2E04">
                      <w:pPr>
                        <w:pStyle w:val="Subtitle"/>
                      </w:pP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celebrating </w:t>
                      </w:r>
                      <w:r w:rsidRPr="00201761">
                        <w:rPr>
                          <w:color w:val="2280B6" w:themeColor="accent1" w:themeShade="BF"/>
                        </w:rPr>
                        <w:t>local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25ACA">
        <w:rPr>
          <w:noProof/>
        </w:rPr>
        <w:drawing>
          <wp:anchor distT="0" distB="0" distL="114300" distR="114300" simplePos="0" relativeHeight="251778061" behindDoc="0" locked="0" layoutInCell="1" allowOverlap="1" wp14:anchorId="574EBE35" wp14:editId="3CBBF48E">
            <wp:simplePos x="0" y="0"/>
            <wp:positionH relativeFrom="page">
              <wp:posOffset>2742565</wp:posOffset>
            </wp:positionH>
            <wp:positionV relativeFrom="page">
              <wp:posOffset>459740</wp:posOffset>
            </wp:positionV>
            <wp:extent cx="4585970" cy="3417570"/>
            <wp:effectExtent l="0" t="0" r="11430" b="11430"/>
            <wp:wrapThrough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hrough>
            <wp:docPr id="5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ED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EAEF3B" wp14:editId="4616C0F9">
                <wp:simplePos x="0" y="0"/>
                <wp:positionH relativeFrom="page">
                  <wp:posOffset>482600</wp:posOffset>
                </wp:positionH>
                <wp:positionV relativeFrom="page">
                  <wp:posOffset>8160385</wp:posOffset>
                </wp:positionV>
                <wp:extent cx="2251710" cy="1430655"/>
                <wp:effectExtent l="0" t="0" r="0" b="17145"/>
                <wp:wrapThrough wrapText="bothSides">
                  <wp:wrapPolygon edited="0">
                    <wp:start x="244" y="0"/>
                    <wp:lineTo x="244" y="21475"/>
                    <wp:lineTo x="21198" y="21475"/>
                    <wp:lineTo x="21198" y="0"/>
                    <wp:lineTo x="244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1430655"/>
                          <a:chOff x="0" y="0"/>
                          <a:chExt cx="2251710" cy="14306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5171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04495" y="0"/>
                            <a:ext cx="175577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6">
                          <w:txbxContent>
                            <w:p w14:paraId="45BABC12" w14:textId="77777777" w:rsidR="00F10588" w:rsidRDefault="00F10588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  <w:t>Eat the seeds!</w:t>
                              </w:r>
                            </w:p>
                            <w:p w14:paraId="306E6B8A" w14:textId="3443D926" w:rsidR="00F10588" w:rsidRPr="00D46491" w:rsidRDefault="00F10588" w:rsidP="00D46491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Did you know that squash seeds are edible? They are rich in protein, fiber, and many heart-healthy vitamins and minerals. Roast some in the oven with a little oil and salt!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22885"/>
                            <a:ext cx="206883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1" style="position:absolute;margin-left:38pt;margin-top:642.55pt;width:177.3pt;height:112.65pt;z-index:251658240;mso-position-horizontal-relative:page;mso-position-vertical-relative:page" coordsize="2251710,14306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" mv:complextextbox="1">
                <v:shape id="Text Box 857" o:spid="_x0000_s1032" type="#_x0000_t202" style="position:absolute;width:2251710;height:14306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E5LwgAA&#10;ANwAAAAPAAAAZHJzL2Rvd25yZXYueG1sRE/LisIwFN0L/kO4A+40HcFxqEYpQsEBB3wMrq/NtS02&#10;N22T0erXm4Xg8nDe82VnKnGl1pWWFXyOIhDEmdUl5wr+DunwG4TzyBory6TgTg6Wi35vjrG2N97R&#10;de9zEULYxaig8L6OpXRZQQbdyNbEgTvb1qAPsM2lbvEWwk0lx1H0JQ2WHBoKrGlVUHbZ/xsFv9tT&#10;8/iJnKkSn6bTZNtszsdGqcFHl8xAeOr8W/xyr7WCyTSsDWfC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ITkvCAAAA3AAAAA8AAAAAAAAAAAAAAAAAlwIAAGRycy9kb3du&#10;cmV2LnhtbFBLBQYAAAAABAAEAPUAAACGAwAAAAA=&#10;" mv:complextextbox="1" filled="f" stroked="f">
                  <v:textbox inset=",0,,0"/>
                </v:shape>
                <v:shape id="Text Box 2" o:spid="_x0000_s1033" type="#_x0000_t202" style="position:absolute;left:404495;width:1755775;height:22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14:paraId="45BABC12" w14:textId="77777777" w:rsidR="00F10588" w:rsidRDefault="00F10588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  <w:t>Eat the seeds!</w:t>
                        </w:r>
                      </w:p>
                      <w:p w14:paraId="306E6B8A" w14:textId="3443D926" w:rsidR="00F10588" w:rsidRPr="00D46491" w:rsidRDefault="00F10588" w:rsidP="00D46491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Did you know that squash seeds are edible? They are rich in protein, fiber, and many heart-healthy vitamins and minerals. Roast some in the oven with a little oil and salt!</w:t>
                        </w:r>
                      </w:p>
                    </w:txbxContent>
                  </v:textbox>
                </v:shape>
                <v:shape id="Text Box 3" o:spid="_x0000_s1034" type="#_x0000_t202" style="position:absolute;left:91440;top:222885;width:2068830;height:1147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04ED7">
        <w:rPr>
          <w:noProof/>
        </w:rPr>
        <mc:AlternateContent>
          <mc:Choice Requires="wpg">
            <w:drawing>
              <wp:anchor distT="0" distB="0" distL="114300" distR="114300" simplePos="0" relativeHeight="251665409" behindDoc="0" locked="0" layoutInCell="1" allowOverlap="1" wp14:anchorId="07822711" wp14:editId="537301D9">
                <wp:simplePos x="0" y="0"/>
                <wp:positionH relativeFrom="page">
                  <wp:posOffset>569595</wp:posOffset>
                </wp:positionH>
                <wp:positionV relativeFrom="page">
                  <wp:posOffset>8133080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7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2286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3655" y="33655"/>
                            <a:ext cx="16129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2A44F7E" w14:textId="42185CA5" w:rsidR="00F10588" w:rsidRPr="00691C4B" w:rsidRDefault="00F10588" w:rsidP="00BA2E04">
                              <w:pPr>
                                <w:pStyle w:val="BoxPageNumb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5" style="position:absolute;margin-left:44.85pt;margin-top:640.4pt;width:18pt;height:18pt;z-index:251665409;mso-position-horizontal-relative:page;mso-position-vertical-relative:page" coordsize="228600,22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" mv:complextextbox="1">
                <v:oval id="Oval 19" o:spid="_x0000_s1036" style="position:absolute;width:2286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k9VNxAAA&#10;ANwAAAAPAAAAZHJzL2Rvd25yZXYueG1sRI9Ba8JAFITvgv9heYK3uqmgKdFVarAQD0W0en9kn0k0&#10;+3bJbjX9991CweMwM98wy3VvWnGnzjeWFbxOEhDEpdUNVwpOXx8vbyB8QNbYWiYFP+RhvRoOlphp&#10;++AD3Y+hEhHCPkMFdQguk9KXNRn0E+uIo3exncEQZVdJ3eEjwk0rp0kylwYbjgs1OsprKm/Hb6PA&#10;bc/Fp7xuLmle7NLd9LbPHe2VGo/69wWIQH14hv/bhVYwS+fwdyYe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pPVTcQAAADcAAAADwAAAAAAAAAAAAAAAACXAgAAZHJzL2Rv&#10;d25yZXYueG1sUEsFBgAAAAAEAAQA9QAAAIgDAAAAAA==&#10;" mv:complextextbox="1" fillcolor="#45a5dc [3204]" stroked="f" strokecolor="#4a7ebb" strokeweight="1.5pt">
                  <v:shadow opacity="22938f" mv:blur="38100f" offset="0,2pt"/>
                  <v:textbox inset="0,0,0,0"/>
                </v:oval>
                <v:shape id="Text Box 5" o:spid="_x0000_s1037" type="#_x0000_t202" style="position:absolute;left:33655;top:33655;width:161290;height:153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>
                      <w:p w14:paraId="02A44F7E" w14:textId="42185CA5" w:rsidR="00F10588" w:rsidRPr="00691C4B" w:rsidRDefault="00F10588" w:rsidP="00BA2E04">
                        <w:pPr>
                          <w:pStyle w:val="BoxPageNumb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0" allowOverlap="1" wp14:anchorId="70CC4A0C" wp14:editId="47F7AFD0">
                <wp:simplePos x="0" y="0"/>
                <wp:positionH relativeFrom="page">
                  <wp:posOffset>528320</wp:posOffset>
                </wp:positionH>
                <wp:positionV relativeFrom="page">
                  <wp:posOffset>6440805</wp:posOffset>
                </wp:positionV>
                <wp:extent cx="2044065" cy="364490"/>
                <wp:effectExtent l="0" t="0" r="0" b="16510"/>
                <wp:wrapTight wrapText="bothSides">
                  <wp:wrapPolygon edited="0">
                    <wp:start x="268" y="0"/>
                    <wp:lineTo x="268" y="21073"/>
                    <wp:lineTo x="20936" y="21073"/>
                    <wp:lineTo x="20936" y="0"/>
                    <wp:lineTo x="268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7A8C6" w14:textId="27CA6306" w:rsidR="00F10588" w:rsidRPr="00D46491" w:rsidRDefault="00F10588" w:rsidP="00BA2E04">
                            <w:pPr>
                              <w:pStyle w:val="BoxHeading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46491">
                              <w:rPr>
                                <w:b/>
                                <w:sz w:val="40"/>
                                <w:szCs w:val="40"/>
                              </w:rPr>
                              <w:t>Fun To Know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41.6pt;margin-top:507.15pt;width:160.95pt;height:28.7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" o:allowincell="f" filled="f" stroked="f">
                <v:textbox inset=",0,,0">
                  <w:txbxContent>
                    <w:p w14:paraId="78B7A8C6" w14:textId="27CA6306" w:rsidR="00F10588" w:rsidRPr="00D46491" w:rsidRDefault="00F10588" w:rsidP="00BA2E04">
                      <w:pPr>
                        <w:pStyle w:val="BoxHeading"/>
                        <w:rPr>
                          <w:b/>
                          <w:sz w:val="40"/>
                          <w:szCs w:val="40"/>
                        </w:rPr>
                      </w:pPr>
                      <w:r w:rsidRPr="00D46491">
                        <w:rPr>
                          <w:b/>
                          <w:sz w:val="40"/>
                          <w:szCs w:val="40"/>
                        </w:rPr>
                        <w:t>Fun To Know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03DD585D" wp14:editId="5BA79F66">
                <wp:simplePos x="0" y="0"/>
                <wp:positionH relativeFrom="page">
                  <wp:posOffset>482600</wp:posOffset>
                </wp:positionH>
                <wp:positionV relativeFrom="page">
                  <wp:posOffset>6805929</wp:posOffset>
                </wp:positionV>
                <wp:extent cx="2251710" cy="1355937"/>
                <wp:effectExtent l="0" t="0" r="0" b="15875"/>
                <wp:wrapTight wrapText="bothSides">
                  <wp:wrapPolygon edited="0">
                    <wp:start x="244" y="0"/>
                    <wp:lineTo x="244" y="21448"/>
                    <wp:lineTo x="21198" y="21448"/>
                    <wp:lineTo x="21198" y="0"/>
                    <wp:lineTo x="244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355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542EE4" w14:textId="16CDCE75" w:rsidR="00F10588" w:rsidRDefault="00F10588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      A sister of three</w:t>
                            </w:r>
                          </w:p>
                          <w:p w14:paraId="4065FF2F" w14:textId="769D8BFB" w:rsidR="00F10588" w:rsidRPr="00556FD8" w:rsidRDefault="00F10588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Squash was a staple food for Native American tribes in New England. Because it was traditionally grown with beans and corn, squash is one of the “three sister” crops.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38pt;margin-top:535.9pt;width:177.3pt;height:106.75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" mv:complextextbox="1" o:allowincell="f" filled="f" stroked="f">
                <v:textbox inset=",0,,0">
                  <w:txbxContent>
                    <w:p w14:paraId="49542EE4" w14:textId="16CDCE75" w:rsidR="00F10588" w:rsidRDefault="00F10588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      A sister of three</w:t>
                      </w:r>
                    </w:p>
                    <w:p w14:paraId="4065FF2F" w14:textId="769D8BFB" w:rsidR="00F10588" w:rsidRPr="00556FD8" w:rsidRDefault="00F10588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Squash was a staple food for Native American tribes in New England. Because it was traditionally grown with beans and corn, squash is one of the “three sister” crops.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6491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630CD099">
                <wp:simplePos x="0" y="0"/>
                <wp:positionH relativeFrom="page">
                  <wp:posOffset>561340</wp:posOffset>
                </wp:positionH>
                <wp:positionV relativeFrom="page">
                  <wp:posOffset>6765713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F10588" w:rsidRPr="00691C4B" w:rsidRDefault="00F10588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40" style="position:absolute;margin-left:44.2pt;margin-top:532.75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9D211F5" w14:textId="5A18E4A4" w:rsidR="00F10588" w:rsidRPr="00691C4B" w:rsidRDefault="00F10588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D46491">
        <w:rPr>
          <w:noProof/>
        </w:rPr>
        <w:drawing>
          <wp:anchor distT="0" distB="0" distL="114300" distR="114300" simplePos="0" relativeHeight="251782157" behindDoc="0" locked="0" layoutInCell="1" allowOverlap="1" wp14:anchorId="5F25FFFD" wp14:editId="5F6C129E">
            <wp:simplePos x="0" y="0"/>
            <wp:positionH relativeFrom="page">
              <wp:posOffset>464820</wp:posOffset>
            </wp:positionH>
            <wp:positionV relativeFrom="page">
              <wp:posOffset>4798695</wp:posOffset>
            </wp:positionV>
            <wp:extent cx="2269490" cy="1685290"/>
            <wp:effectExtent l="0" t="0" r="0" b="0"/>
            <wp:wrapThrough wrapText="bothSides">
              <wp:wrapPolygon edited="0">
                <wp:start x="0" y="0"/>
                <wp:lineTo x="0" y="21161"/>
                <wp:lineTo x="21274" y="21161"/>
                <wp:lineTo x="21274" y="0"/>
                <wp:lineTo x="0" y="0"/>
              </wp:wrapPolygon>
            </wp:wrapThrough>
            <wp:docPr id="5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C8D"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2080AF2E" wp14:editId="042E07D1">
                <wp:simplePos x="0" y="0"/>
                <wp:positionH relativeFrom="page">
                  <wp:posOffset>2792730</wp:posOffset>
                </wp:positionH>
                <wp:positionV relativeFrom="page">
                  <wp:posOffset>4012565</wp:posOffset>
                </wp:positionV>
                <wp:extent cx="4432300" cy="640080"/>
                <wp:effectExtent l="0" t="0" r="0" b="20320"/>
                <wp:wrapTight wrapText="bothSides">
                  <wp:wrapPolygon edited="0">
                    <wp:start x="124" y="0"/>
                    <wp:lineTo x="124" y="21429"/>
                    <wp:lineTo x="21291" y="21429"/>
                    <wp:lineTo x="21291" y="0"/>
                    <wp:lineTo x="124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885BF5" w14:textId="778910C8" w:rsidR="00F10588" w:rsidRPr="00091DB6" w:rsidRDefault="00F10588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LOCAL TRAY DAY</w:t>
                            </w:r>
                          </w:p>
                          <w:p w14:paraId="283DF9B0" w14:textId="3C155A12" w:rsidR="00F10588" w:rsidRPr="00091DB6" w:rsidRDefault="00F10588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Tuesday, December 15</w:t>
                            </w:r>
                            <w:r w:rsidRPr="00091DB6">
                              <w:rPr>
                                <w:szCs w:val="40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219.9pt;margin-top:315.95pt;width:349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" filled="f" stroked="f">
                <v:textbox inset=",0,,0">
                  <w:txbxContent>
                    <w:p w14:paraId="62885BF5" w14:textId="778910C8" w:rsidR="00F10588" w:rsidRPr="00091DB6" w:rsidRDefault="00F10588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LOCAL TRAY DAY</w:t>
                      </w:r>
                    </w:p>
                    <w:p w14:paraId="283DF9B0" w14:textId="3C155A12" w:rsidR="00F10588" w:rsidRPr="00091DB6" w:rsidRDefault="00F10588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Tuesday, December 15</w:t>
                      </w:r>
                      <w:r w:rsidRPr="00091DB6">
                        <w:rPr>
                          <w:szCs w:val="40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6F0D">
        <w:rPr>
          <w:noProof/>
        </w:rPr>
        <w:drawing>
          <wp:anchor distT="0" distB="0" distL="114300" distR="114300" simplePos="0" relativeHeight="251767821" behindDoc="0" locked="0" layoutInCell="1" allowOverlap="1" wp14:anchorId="5DD66E6B" wp14:editId="785648FB">
            <wp:simplePos x="0" y="0"/>
            <wp:positionH relativeFrom="page">
              <wp:posOffset>524510</wp:posOffset>
            </wp:positionH>
            <wp:positionV relativeFrom="page">
              <wp:posOffset>516255</wp:posOffset>
            </wp:positionV>
            <wp:extent cx="2153920" cy="1664335"/>
            <wp:effectExtent l="0" t="0" r="5080" b="12065"/>
            <wp:wrapThrough wrapText="bothSides">
              <wp:wrapPolygon edited="1">
                <wp:start x="0" y="0"/>
                <wp:lineTo x="0" y="14381"/>
                <wp:lineTo x="2761" y="14381"/>
                <wp:lineTo x="6270" y="20283"/>
                <wp:lineTo x="6083" y="21475"/>
                <wp:lineTo x="21407" y="21339"/>
                <wp:lineTo x="21407" y="0"/>
                <wp:lineTo x="0" y="0"/>
              </wp:wrapPolygon>
            </wp:wrapThrough>
            <wp:docPr id="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EA6" w:rsidRPr="00104EA6">
        <w:rPr>
          <w:noProof/>
        </w:rPr>
        <w:t xml:space="preserve"> </w:t>
      </w:r>
      <w:r w:rsidR="00A76ECC" w:rsidRPr="00A76ECC">
        <w:rPr>
          <w:noProof/>
        </w:rPr>
        <w:t xml:space="preserve"> </w: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55586CAD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55775" w14:textId="66F66FAC" w:rsidR="00F10588" w:rsidRDefault="00F10588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42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2E255775" w14:textId="66F66FAC" w:rsidR="00F10588" w:rsidRDefault="00F10588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3F870CA9" wp14:editId="58065F66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8F9150" w14:textId="6FAA4819" w:rsidR="00F10588" w:rsidRPr="00301FC9" w:rsidRDefault="00F10588" w:rsidP="00BA2E04">
                            <w:pPr>
                              <w:pStyle w:val="Date"/>
                            </w:pPr>
                            <w: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1.6pt;margin-top:329.75pt;width:168pt;height:29.95pt;z-index:25168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" filled="f" stroked="f">
                <v:textbox inset=",0,,0">
                  <w:txbxContent>
                    <w:p w14:paraId="668F9150" w14:textId="6FAA4819" w:rsidR="00F10588" w:rsidRPr="00301FC9" w:rsidRDefault="00F10588" w:rsidP="00BA2E04">
                      <w:pPr>
                        <w:pStyle w:val="Date"/>
                      </w:pPr>
                      <w:r>
                        <w:t>DECEMBER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4BD5">
        <w:br w:type="page"/>
      </w:r>
      <w:r w:rsidR="00104EA6">
        <w:rPr>
          <w:noProof/>
        </w:rPr>
        <w:lastRenderedPageBreak/>
        <w:drawing>
          <wp:anchor distT="0" distB="0" distL="114300" distR="114300" simplePos="0" relativeHeight="251780109" behindDoc="0" locked="0" layoutInCell="1" allowOverlap="1" wp14:anchorId="09258C28" wp14:editId="47220083">
            <wp:simplePos x="0" y="0"/>
            <wp:positionH relativeFrom="page">
              <wp:posOffset>457200</wp:posOffset>
            </wp:positionH>
            <wp:positionV relativeFrom="page">
              <wp:posOffset>916305</wp:posOffset>
            </wp:positionV>
            <wp:extent cx="4562475" cy="3423285"/>
            <wp:effectExtent l="0" t="0" r="9525" b="5715"/>
            <wp:wrapThrough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hrough>
            <wp:docPr id="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1028F2F7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3A5256B7" w:rsidR="00F10588" w:rsidRPr="00175C76" w:rsidRDefault="00F10588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December</w:t>
                            </w:r>
                            <w:r w:rsidRPr="00175C7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175C7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044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" mv:complextextbox="1" fillcolor="#91bc2b [3205]" stroked="f">
                <v:textbox>
                  <w:txbxContent>
                    <w:p w14:paraId="79DACDF9" w14:textId="3A5256B7" w:rsidR="00F10588" w:rsidRPr="00175C76" w:rsidRDefault="00F10588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December</w:t>
                      </w:r>
                      <w:r w:rsidRPr="00175C7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Pr="00175C7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2015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5833AFBC" w:rsidR="00BA2E04" w:rsidRDefault="004F74A5">
      <w:r>
        <w:rPr>
          <w:noProof/>
        </w:rPr>
        <mc:AlternateContent>
          <mc:Choice Requires="wps">
            <w:drawing>
              <wp:anchor distT="0" distB="0" distL="114300" distR="114300" simplePos="0" relativeHeight="251786253" behindDoc="0" locked="0" layoutInCell="1" allowOverlap="1" wp14:anchorId="274BB829" wp14:editId="10BA2435">
                <wp:simplePos x="0" y="0"/>
                <wp:positionH relativeFrom="page">
                  <wp:posOffset>3987165</wp:posOffset>
                </wp:positionH>
                <wp:positionV relativeFrom="page">
                  <wp:posOffset>8034020</wp:posOffset>
                </wp:positionV>
                <wp:extent cx="228600" cy="228600"/>
                <wp:effectExtent l="0" t="0" r="0" b="0"/>
                <wp:wrapNone/>
                <wp:docPr id="60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FF3049" w14:textId="198BC794" w:rsidR="00F10588" w:rsidRPr="00691C4B" w:rsidRDefault="00F10588" w:rsidP="000B5D79">
                            <w:pPr>
                              <w:pStyle w:val="BoxPageNumb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5" style="position:absolute;margin-left:313.95pt;margin-top:632.6pt;width:18pt;height:18pt;z-index:251786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EFF3049" w14:textId="198BC794" w:rsidR="00F10588" w:rsidRPr="00691C4B" w:rsidRDefault="00F10588" w:rsidP="000B5D79">
                      <w:pPr>
                        <w:pStyle w:val="BoxPageNumber"/>
                      </w:pPr>
                      <w:r>
                        <w:t>6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205" behindDoc="0" locked="0" layoutInCell="1" allowOverlap="1" wp14:anchorId="7C4F40D6" wp14:editId="25545AF6">
                <wp:simplePos x="0" y="0"/>
                <wp:positionH relativeFrom="page">
                  <wp:posOffset>3995420</wp:posOffset>
                </wp:positionH>
                <wp:positionV relativeFrom="page">
                  <wp:posOffset>7479665</wp:posOffset>
                </wp:positionV>
                <wp:extent cx="228600" cy="228600"/>
                <wp:effectExtent l="0" t="0" r="0" b="0"/>
                <wp:wrapNone/>
                <wp:docPr id="60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35B682" w14:textId="77777777" w:rsidR="00F10588" w:rsidRPr="00691C4B" w:rsidRDefault="00F10588" w:rsidP="000B5D79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6" style="position:absolute;margin-left:314.6pt;margin-top:588.95pt;width:18pt;height:18pt;z-index:251784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E35B682" w14:textId="77777777" w:rsidR="00F10588" w:rsidRPr="00691C4B" w:rsidRDefault="00F10588" w:rsidP="000B5D79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2D2A54C4" wp14:editId="44B4AE77">
                <wp:simplePos x="0" y="0"/>
                <wp:positionH relativeFrom="page">
                  <wp:posOffset>3995420</wp:posOffset>
                </wp:positionH>
                <wp:positionV relativeFrom="page">
                  <wp:posOffset>6566535</wp:posOffset>
                </wp:positionV>
                <wp:extent cx="228600" cy="228600"/>
                <wp:effectExtent l="0" t="0" r="0" b="0"/>
                <wp:wrapNone/>
                <wp:docPr id="60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BF7A4" w14:textId="3ADC0C2E" w:rsidR="00F10588" w:rsidRPr="00691C4B" w:rsidRDefault="00F10588" w:rsidP="00646076">
                            <w:pPr>
                              <w:pStyle w:val="BoxPageNumb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7" style="position:absolute;margin-left:314.6pt;margin-top:517.05pt;width:18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16BF7A4" w14:textId="3ADC0C2E" w:rsidR="00F10588" w:rsidRPr="00691C4B" w:rsidRDefault="00F10588" w:rsidP="00646076">
                      <w:pPr>
                        <w:pStyle w:val="BoxPageNumber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1EE23508" wp14:editId="56473203">
                <wp:simplePos x="0" y="0"/>
                <wp:positionH relativeFrom="page">
                  <wp:posOffset>3987165</wp:posOffset>
                </wp:positionH>
                <wp:positionV relativeFrom="page">
                  <wp:posOffset>5829723</wp:posOffset>
                </wp:positionV>
                <wp:extent cx="228600" cy="228600"/>
                <wp:effectExtent l="0" t="0" r="0" b="0"/>
                <wp:wrapNone/>
                <wp:docPr id="60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277D4" w14:textId="64B68CCC" w:rsidR="00F10588" w:rsidRPr="00691C4B" w:rsidRDefault="00F10588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8" style="position:absolute;margin-left:313.95pt;margin-top:459.05pt;width:18pt;height:18pt;z-index:251735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5FC277D4" w14:textId="64B68CCC" w:rsidR="00F10588" w:rsidRPr="00691C4B" w:rsidRDefault="00F10588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095DCA1B" wp14:editId="2C7F28FE">
                <wp:simplePos x="0" y="0"/>
                <wp:positionH relativeFrom="page">
                  <wp:posOffset>3987165</wp:posOffset>
                </wp:positionH>
                <wp:positionV relativeFrom="page">
                  <wp:posOffset>5283623</wp:posOffset>
                </wp:positionV>
                <wp:extent cx="228600" cy="228600"/>
                <wp:effectExtent l="0" t="0" r="0" b="0"/>
                <wp:wrapNone/>
                <wp:docPr id="6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2337E" w14:textId="77777777" w:rsidR="00F10588" w:rsidRPr="00691C4B" w:rsidRDefault="00F10588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9" style="position:absolute;margin-left:313.95pt;margin-top:416.05pt;width:18pt;height:18pt;z-index:251733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F42337E" w14:textId="77777777" w:rsidR="00F10588" w:rsidRPr="00691C4B" w:rsidRDefault="00F10588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7F1F"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700B0DD7">
                <wp:simplePos x="0" y="0"/>
                <wp:positionH relativeFrom="page">
                  <wp:posOffset>565785</wp:posOffset>
                </wp:positionH>
                <wp:positionV relativeFrom="page">
                  <wp:posOffset>7049347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F10588" w:rsidRPr="00691C4B" w:rsidRDefault="00F10588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0" style="position:absolute;margin-left:44.55pt;margin-top:555.05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1A2E0E12" w14:textId="7A22FDBF" w:rsidR="00F10588" w:rsidRPr="00691C4B" w:rsidRDefault="00F10588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7F1F"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686D8B33">
                <wp:simplePos x="0" y="0"/>
                <wp:positionH relativeFrom="page">
                  <wp:posOffset>565785</wp:posOffset>
                </wp:positionH>
                <wp:positionV relativeFrom="page">
                  <wp:posOffset>7780867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F10588" w:rsidRPr="00691C4B" w:rsidRDefault="00F10588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1" style="position:absolute;margin-left:44.55pt;margin-top:612.65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027B255" w14:textId="248555F3" w:rsidR="00F10588" w:rsidRPr="00691C4B" w:rsidRDefault="00F10588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A7F1F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174016DF">
                <wp:simplePos x="0" y="0"/>
                <wp:positionH relativeFrom="page">
                  <wp:posOffset>565785</wp:posOffset>
                </wp:positionH>
                <wp:positionV relativeFrom="page">
                  <wp:posOffset>6147435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F10588" w:rsidRPr="00691C4B" w:rsidRDefault="00F10588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44.55pt;margin-top:484.05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DDBDE9E" w14:textId="77777777" w:rsidR="00F10588" w:rsidRPr="00691C4B" w:rsidRDefault="00F10588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0B5D79">
        <w:rPr>
          <w:noProof/>
        </w:rPr>
        <mc:AlternateContent>
          <mc:Choice Requires="wps">
            <w:drawing>
              <wp:anchor distT="0" distB="0" distL="114300" distR="114300" simplePos="0" relativeHeight="251739149" behindDoc="0" locked="0" layoutInCell="1" allowOverlap="1" wp14:anchorId="39030E84" wp14:editId="37654FD7">
                <wp:simplePos x="0" y="0"/>
                <wp:positionH relativeFrom="page">
                  <wp:posOffset>3995420</wp:posOffset>
                </wp:positionH>
                <wp:positionV relativeFrom="page">
                  <wp:posOffset>7130415</wp:posOffset>
                </wp:positionV>
                <wp:extent cx="228600" cy="228600"/>
                <wp:effectExtent l="0" t="0" r="0" b="0"/>
                <wp:wrapNone/>
                <wp:docPr id="6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66DF0" w14:textId="7DB65551" w:rsidR="00F10588" w:rsidRPr="00691C4B" w:rsidRDefault="00F10588" w:rsidP="00646076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3" style="position:absolute;margin-left:314.6pt;margin-top:561.45pt;width:18pt;height:18pt;z-index:251739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9066DF0" w14:textId="7DB65551" w:rsidR="00F10588" w:rsidRPr="00691C4B" w:rsidRDefault="00F10588" w:rsidP="00646076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724813" behindDoc="0" locked="0" layoutInCell="1" allowOverlap="1" wp14:anchorId="120CCB64" wp14:editId="41C32680">
                <wp:simplePos x="0" y="0"/>
                <wp:positionH relativeFrom="page">
                  <wp:posOffset>3886200</wp:posOffset>
                </wp:positionH>
                <wp:positionV relativeFrom="page">
                  <wp:posOffset>4826000</wp:posOffset>
                </wp:positionV>
                <wp:extent cx="3428365" cy="4021455"/>
                <wp:effectExtent l="0" t="0" r="0" b="0"/>
                <wp:wrapThrough wrapText="bothSides">
                  <wp:wrapPolygon edited="0">
                    <wp:start x="160" y="0"/>
                    <wp:lineTo x="160" y="21419"/>
                    <wp:lineTo x="21284" y="21419"/>
                    <wp:lineTo x="21284" y="0"/>
                    <wp:lineTo x="160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402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C80E2" w14:textId="63E0C77E" w:rsidR="00F10588" w:rsidRPr="00EA7F1F" w:rsidRDefault="00F10588" w:rsidP="00EA7F1F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 w:rsidRPr="00EA7F1F"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How Many Seeds?</w:t>
                            </w:r>
                          </w:p>
                          <w:p w14:paraId="56F3F677" w14:textId="7626B96A" w:rsidR="00F10588" w:rsidRDefault="00F10588" w:rsidP="00897453">
                            <w:pPr>
                              <w:jc w:val="both"/>
                            </w:pPr>
                            <w:r>
                              <w:t xml:space="preserve">   </w:t>
                            </w:r>
                          </w:p>
                          <w:p w14:paraId="68431EC0" w14:textId="2219F9F2" w:rsidR="00F10588" w:rsidRDefault="00F10588" w:rsidP="00897453">
                            <w:pPr>
                              <w:jc w:val="both"/>
                            </w:pPr>
                            <w:r>
                              <w:t xml:space="preserve">       Take a guess at how many seeds are inside one Butternut Squash</w:t>
                            </w:r>
                          </w:p>
                          <w:p w14:paraId="69E27CE1" w14:textId="77777777" w:rsidR="00F10588" w:rsidRDefault="00F10588" w:rsidP="00897453">
                            <w:pPr>
                              <w:jc w:val="both"/>
                            </w:pPr>
                          </w:p>
                          <w:p w14:paraId="41D33E5A" w14:textId="67F930E4" w:rsidR="00F10588" w:rsidRDefault="00F10588" w:rsidP="00897453">
                            <w:pPr>
                              <w:jc w:val="both"/>
                            </w:pPr>
                            <w:r>
                              <w:t xml:space="preserve">       Next, get a Butternut (or some other kind of squash) from a local farm stand or grocery store. </w:t>
                            </w:r>
                          </w:p>
                          <w:p w14:paraId="16EC73AF" w14:textId="77777777" w:rsidR="00F10588" w:rsidRDefault="00F10588" w:rsidP="00897453">
                            <w:pPr>
                              <w:jc w:val="both"/>
                            </w:pPr>
                          </w:p>
                          <w:p w14:paraId="081EB4CE" w14:textId="0E589D28" w:rsidR="00F10588" w:rsidRDefault="00F10588" w:rsidP="00897453">
                            <w:pPr>
                              <w:jc w:val="both"/>
                            </w:pPr>
                            <w:r>
                              <w:t xml:space="preserve">       Cut the squash open lengthwise with a knife.</w:t>
                            </w:r>
                          </w:p>
                          <w:p w14:paraId="1C7AA330" w14:textId="77777777" w:rsidR="00F10588" w:rsidRDefault="00F10588" w:rsidP="000B5D79">
                            <w:pPr>
                              <w:jc w:val="both"/>
                            </w:pPr>
                          </w:p>
                          <w:p w14:paraId="7D869C81" w14:textId="52D34706" w:rsidR="00F10588" w:rsidRDefault="00F10588" w:rsidP="000B5D79">
                            <w:pPr>
                              <w:jc w:val="both"/>
                            </w:pPr>
                            <w:r>
                              <w:t xml:space="preserve">       Scoop out the gooey strands and seeds.    </w:t>
                            </w:r>
                          </w:p>
                          <w:p w14:paraId="3E4FCFB4" w14:textId="77777777" w:rsidR="00F10588" w:rsidRDefault="00F10588" w:rsidP="000B5D79">
                            <w:pPr>
                              <w:jc w:val="both"/>
                            </w:pPr>
                          </w:p>
                          <w:p w14:paraId="16E0100C" w14:textId="245C8F76" w:rsidR="00F10588" w:rsidRDefault="00F10588" w:rsidP="000B5D79">
                            <w:pPr>
                              <w:jc w:val="both"/>
                            </w:pPr>
                            <w:r>
                              <w:t xml:space="preserve">       Spread everything out on a doubled layer of newspaper and let dry overnight.</w:t>
                            </w:r>
                          </w:p>
                          <w:p w14:paraId="1F28C0BA" w14:textId="77777777" w:rsidR="00F10588" w:rsidRDefault="00F10588" w:rsidP="000B5D79">
                            <w:pPr>
                              <w:jc w:val="both"/>
                            </w:pPr>
                          </w:p>
                          <w:p w14:paraId="26C8A11C" w14:textId="797657EA" w:rsidR="00F10588" w:rsidRDefault="00F10588" w:rsidP="000B5D79">
                            <w:pPr>
                              <w:jc w:val="both"/>
                            </w:pPr>
                            <w:r>
                              <w:t xml:space="preserve">       Once the squash innards are dry, separate the seeds and count them. How close were you to your original guess?</w:t>
                            </w:r>
                          </w:p>
                          <w:p w14:paraId="6B602FDF" w14:textId="5ECA0CAC" w:rsidR="00F10588" w:rsidRDefault="00F10588" w:rsidP="000B5D79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4A64F" wp14:editId="0D3B35E3">
                                  <wp:extent cx="3245485" cy="4868228"/>
                                  <wp:effectExtent l="0" t="0" r="5715" b="8890"/>
                                  <wp:docPr id="59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485" cy="4868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8293F" w14:textId="702DED9F" w:rsidR="00F10588" w:rsidRPr="00646076" w:rsidRDefault="00F10588" w:rsidP="000B5D79">
                            <w:pPr>
                              <w:jc w:val="both"/>
                            </w:pPr>
                            <w:r>
                              <w:t>Separate the seeds and count how many there are. How close did you get?</w:t>
                            </w:r>
                          </w:p>
                          <w:p w14:paraId="4DAF33FA" w14:textId="69E1BC13" w:rsidR="00F10588" w:rsidRPr="00F46DD8" w:rsidRDefault="00F10588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60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054" type="#_x0000_t202" style="position:absolute;margin-left:306pt;margin-top:380pt;width:269.95pt;height:316.65pt;z-index:251724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E9PNgCAAAj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" mv:complextextbox="1" filled="f" stroked="f">
                <v:textbox>
                  <w:txbxContent>
                    <w:p w14:paraId="1D2C80E2" w14:textId="63E0C77E" w:rsidR="00F10588" w:rsidRPr="00EA7F1F" w:rsidRDefault="00F10588" w:rsidP="00EA7F1F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 w:rsidRPr="00EA7F1F"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How Many Seeds?</w:t>
                      </w:r>
                    </w:p>
                    <w:p w14:paraId="56F3F677" w14:textId="7626B96A" w:rsidR="00F10588" w:rsidRDefault="00F10588" w:rsidP="00897453">
                      <w:pPr>
                        <w:jc w:val="both"/>
                      </w:pPr>
                      <w:r>
                        <w:t xml:space="preserve">   </w:t>
                      </w:r>
                    </w:p>
                    <w:p w14:paraId="68431EC0" w14:textId="2219F9F2" w:rsidR="00F10588" w:rsidRDefault="00F10588" w:rsidP="00897453">
                      <w:pPr>
                        <w:jc w:val="both"/>
                      </w:pPr>
                      <w:r>
                        <w:t xml:space="preserve">       Take a guess at how many seeds are inside one Butternut Squash</w:t>
                      </w:r>
                    </w:p>
                    <w:p w14:paraId="69E27CE1" w14:textId="77777777" w:rsidR="00F10588" w:rsidRDefault="00F10588" w:rsidP="00897453">
                      <w:pPr>
                        <w:jc w:val="both"/>
                      </w:pPr>
                    </w:p>
                    <w:p w14:paraId="41D33E5A" w14:textId="67F930E4" w:rsidR="00F10588" w:rsidRDefault="00F10588" w:rsidP="00897453">
                      <w:pPr>
                        <w:jc w:val="both"/>
                      </w:pPr>
                      <w:r>
                        <w:t xml:space="preserve">       Next, get a Butternut (or some other kind of squash) from a local farm stand or grocery store. </w:t>
                      </w:r>
                    </w:p>
                    <w:p w14:paraId="16EC73AF" w14:textId="77777777" w:rsidR="00F10588" w:rsidRDefault="00F10588" w:rsidP="00897453">
                      <w:pPr>
                        <w:jc w:val="both"/>
                      </w:pPr>
                    </w:p>
                    <w:p w14:paraId="081EB4CE" w14:textId="0E589D28" w:rsidR="00F10588" w:rsidRDefault="00F10588" w:rsidP="00897453">
                      <w:pPr>
                        <w:jc w:val="both"/>
                      </w:pPr>
                      <w:r>
                        <w:t xml:space="preserve">       Cut the squash open lengthwise with a knife.</w:t>
                      </w:r>
                    </w:p>
                    <w:p w14:paraId="1C7AA330" w14:textId="77777777" w:rsidR="00F10588" w:rsidRDefault="00F10588" w:rsidP="000B5D79">
                      <w:pPr>
                        <w:jc w:val="both"/>
                      </w:pPr>
                    </w:p>
                    <w:p w14:paraId="7D869C81" w14:textId="52D34706" w:rsidR="00F10588" w:rsidRDefault="00F10588" w:rsidP="000B5D79">
                      <w:pPr>
                        <w:jc w:val="both"/>
                      </w:pPr>
                      <w:r>
                        <w:t xml:space="preserve">       Scoop out the gooey strands and seeds.    </w:t>
                      </w:r>
                    </w:p>
                    <w:p w14:paraId="3E4FCFB4" w14:textId="77777777" w:rsidR="00F10588" w:rsidRDefault="00F10588" w:rsidP="000B5D79">
                      <w:pPr>
                        <w:jc w:val="both"/>
                      </w:pPr>
                    </w:p>
                    <w:p w14:paraId="16E0100C" w14:textId="245C8F76" w:rsidR="00F10588" w:rsidRDefault="00F10588" w:rsidP="000B5D79">
                      <w:pPr>
                        <w:jc w:val="both"/>
                      </w:pPr>
                      <w:r>
                        <w:t xml:space="preserve">       Spread everything out on a doubled layer of newspaper and let dry overnight.</w:t>
                      </w:r>
                    </w:p>
                    <w:p w14:paraId="1F28C0BA" w14:textId="77777777" w:rsidR="00F10588" w:rsidRDefault="00F10588" w:rsidP="000B5D79">
                      <w:pPr>
                        <w:jc w:val="both"/>
                      </w:pPr>
                    </w:p>
                    <w:p w14:paraId="26C8A11C" w14:textId="797657EA" w:rsidR="00F10588" w:rsidRDefault="00F10588" w:rsidP="000B5D79">
                      <w:pPr>
                        <w:jc w:val="both"/>
                      </w:pPr>
                      <w:r>
                        <w:t xml:space="preserve">       Once the squash innards are dry, separate the seeds and count them. How close were you to your original guess?</w:t>
                      </w:r>
                    </w:p>
                    <w:p w14:paraId="6B602FDF" w14:textId="5ECA0CAC" w:rsidR="00F10588" w:rsidRDefault="00F10588" w:rsidP="000B5D79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4A64F" wp14:editId="0D3B35E3">
                            <wp:extent cx="3245485" cy="4868228"/>
                            <wp:effectExtent l="0" t="0" r="5715" b="8890"/>
                            <wp:docPr id="59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5485" cy="4868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8293F" w14:textId="702DED9F" w:rsidR="00F10588" w:rsidRPr="00646076" w:rsidRDefault="00F10588" w:rsidP="000B5D79">
                      <w:pPr>
                        <w:jc w:val="both"/>
                      </w:pPr>
                      <w:r>
                        <w:t>Separate the seeds and count how many there are. How close did you get?</w:t>
                      </w:r>
                    </w:p>
                    <w:p w14:paraId="4DAF33FA" w14:textId="69E1BC13" w:rsidR="00F10588" w:rsidRPr="00F46DD8" w:rsidRDefault="00F10588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60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03D87DE2">
                <wp:simplePos x="0" y="0"/>
                <wp:positionH relativeFrom="page">
                  <wp:posOffset>459740</wp:posOffset>
                </wp:positionH>
                <wp:positionV relativeFrom="page">
                  <wp:posOffset>4825365</wp:posOffset>
                </wp:positionV>
                <wp:extent cx="3342640" cy="4022090"/>
                <wp:effectExtent l="0" t="0" r="0" b="0"/>
                <wp:wrapThrough wrapText="bothSides">
                  <wp:wrapPolygon edited="0">
                    <wp:start x="164" y="0"/>
                    <wp:lineTo x="164" y="21416"/>
                    <wp:lineTo x="21173" y="21416"/>
                    <wp:lineTo x="21173" y="0"/>
                    <wp:lineTo x="164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402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5A3C" w14:textId="58543EE2" w:rsidR="00F10588" w:rsidRPr="00766F0D" w:rsidRDefault="00F10588" w:rsidP="006166D4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0"/>
                                <w:szCs w:val="30"/>
                              </w:rPr>
                            </w:pPr>
                            <w:r w:rsidRPr="00766F0D">
                              <w:rPr>
                                <w:b/>
                                <w:color w:val="91BC2B" w:themeColor="accent2"/>
                                <w:sz w:val="30"/>
                                <w:szCs w:val="30"/>
                              </w:rPr>
                              <w:t>Cider-Glazed Butternut Squash</w:t>
                            </w:r>
                          </w:p>
                          <w:p w14:paraId="3248CF3F" w14:textId="77777777" w:rsidR="00F10588" w:rsidRDefault="00F10588" w:rsidP="004C2D71"/>
                          <w:p w14:paraId="49E932F8" w14:textId="78FEFCC3" w:rsidR="00F10588" w:rsidRPr="00EA7F1F" w:rsidRDefault="00F10588" w:rsidP="004C2D71">
                            <w:r w:rsidRPr="00EA7F1F">
                              <w:t xml:space="preserve">Ingredients: 1 Butternut Squash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2 </w:t>
                            </w:r>
                            <w:proofErr w:type="spellStart"/>
                            <w:r w:rsidRPr="00EA7F1F">
                              <w:t>Tbsp</w:t>
                            </w:r>
                            <w:proofErr w:type="spellEnd"/>
                            <w:r w:rsidRPr="00EA7F1F">
                              <w:t xml:space="preserve"> Butter or Oil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¾ Cup Apple Cider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¼ Cup Apple Cider Vinegar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2 </w:t>
                            </w:r>
                            <w:proofErr w:type="spellStart"/>
                            <w:r w:rsidRPr="00EA7F1F">
                              <w:t>Tbsp</w:t>
                            </w:r>
                            <w:proofErr w:type="spellEnd"/>
                            <w:r w:rsidRPr="00EA7F1F">
                              <w:t xml:space="preserve"> Brown Sugar </w:t>
                            </w:r>
                            <w:proofErr w:type="gramStart"/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 Salt</w:t>
                            </w:r>
                            <w:proofErr w:type="gramEnd"/>
                            <w:r w:rsidRPr="00EA7F1F">
                              <w:t xml:space="preserve"> </w:t>
                            </w:r>
                            <w:r w:rsidRPr="00EA7F1F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EA7F1F">
                              <w:t xml:space="preserve"> Pepper </w:t>
                            </w:r>
                          </w:p>
                          <w:p w14:paraId="5A37D71E" w14:textId="36AE55F2" w:rsidR="00F10588" w:rsidRPr="00EA7F1F" w:rsidRDefault="00F10588" w:rsidP="004C2D71">
                            <w:r w:rsidRPr="00EA7F1F">
                              <w:t xml:space="preserve">       </w:t>
                            </w:r>
                          </w:p>
                          <w:p w14:paraId="4770D192" w14:textId="61BA0F4C" w:rsidR="00F10588" w:rsidRPr="00EA7F1F" w:rsidRDefault="00F10588" w:rsidP="004C2D71">
                            <w:r>
                              <w:t xml:space="preserve">       </w:t>
                            </w:r>
                            <w:r w:rsidRPr="00EA7F1F">
                              <w:t xml:space="preserve">Combine cider, cider vinegar, and brown sugar in a saucepan. Bring to </w:t>
                            </w:r>
                            <w:r>
                              <w:t xml:space="preserve">a </w:t>
                            </w:r>
                            <w:r w:rsidRPr="00EA7F1F">
                              <w:t>boil</w:t>
                            </w:r>
                            <w:r>
                              <w:t xml:space="preserve">, </w:t>
                            </w:r>
                            <w:proofErr w:type="gramStart"/>
                            <w:r>
                              <w:t>then</w:t>
                            </w:r>
                            <w:proofErr w:type="gramEnd"/>
                            <w:r w:rsidRPr="00EA7F1F">
                              <w:t xml:space="preserve"> simmer until it thickens to syrup consistency (this may take a while!)</w:t>
                            </w:r>
                          </w:p>
                          <w:p w14:paraId="5655FC55" w14:textId="7579507E" w:rsidR="00F10588" w:rsidRPr="00EA7F1F" w:rsidRDefault="00F10588" w:rsidP="004C2D71">
                            <w:r w:rsidRPr="00EA7F1F">
                              <w:t xml:space="preserve"> </w:t>
                            </w:r>
                          </w:p>
                          <w:p w14:paraId="787594EA" w14:textId="5830DA45" w:rsidR="00F10588" w:rsidRPr="00EA7F1F" w:rsidRDefault="00F10588" w:rsidP="004C2D71">
                            <w:r>
                              <w:t xml:space="preserve">       </w:t>
                            </w:r>
                            <w:r w:rsidRPr="00EA7F1F">
                              <w:t xml:space="preserve">Peel and cut squash into 1-inch cubes. Coat with butter/oil, salt and pepper. Roast for about 15 minutes at 400 degrees.       </w:t>
                            </w:r>
                          </w:p>
                          <w:p w14:paraId="7E5381CC" w14:textId="77777777" w:rsidR="00F10588" w:rsidRPr="00EA7F1F" w:rsidRDefault="00F10588" w:rsidP="004C2D71">
                            <w:r w:rsidRPr="00EA7F1F">
                              <w:t xml:space="preserve">       </w:t>
                            </w:r>
                          </w:p>
                          <w:p w14:paraId="05FBC6AC" w14:textId="5D75BCFF" w:rsidR="00F10588" w:rsidRPr="00EA7F1F" w:rsidRDefault="00F10588" w:rsidP="004C2D71">
                            <w:r>
                              <w:t xml:space="preserve">       </w:t>
                            </w:r>
                            <w:r w:rsidRPr="00EA7F1F">
                              <w:t>Remove squash from oven and cover with cider glaze. Bake 5 more minutes until evenly browned.</w:t>
                            </w:r>
                          </w:p>
                          <w:p w14:paraId="2FB723C3" w14:textId="47DBEBDA" w:rsidR="00F10588" w:rsidRDefault="00F10588" w:rsidP="004C2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55" type="#_x0000_t202" style="position:absolute;margin-left:36.2pt;margin-top:379.95pt;width:263.2pt;height:316.7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" mv:complextextbox="1" filled="f" stroked="f">
                <v:textbox>
                  <w:txbxContent>
                    <w:p w14:paraId="27E25A3C" w14:textId="58543EE2" w:rsidR="00F10588" w:rsidRPr="00766F0D" w:rsidRDefault="00F10588" w:rsidP="006166D4">
                      <w:pPr>
                        <w:jc w:val="both"/>
                        <w:rPr>
                          <w:b/>
                          <w:color w:val="91BC2B" w:themeColor="accent2"/>
                          <w:sz w:val="30"/>
                          <w:szCs w:val="30"/>
                        </w:rPr>
                      </w:pPr>
                      <w:r w:rsidRPr="00766F0D">
                        <w:rPr>
                          <w:b/>
                          <w:color w:val="91BC2B" w:themeColor="accent2"/>
                          <w:sz w:val="30"/>
                          <w:szCs w:val="30"/>
                        </w:rPr>
                        <w:t>Cider-Glazed Butternut Squash</w:t>
                      </w:r>
                    </w:p>
                    <w:p w14:paraId="3248CF3F" w14:textId="77777777" w:rsidR="00F10588" w:rsidRDefault="00F10588" w:rsidP="004C2D71"/>
                    <w:p w14:paraId="49E932F8" w14:textId="78FEFCC3" w:rsidR="00F10588" w:rsidRPr="00EA7F1F" w:rsidRDefault="00F10588" w:rsidP="004C2D71">
                      <w:r w:rsidRPr="00EA7F1F">
                        <w:t xml:space="preserve">Ingredients: 1 Butternut Squash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2 </w:t>
                      </w:r>
                      <w:proofErr w:type="spellStart"/>
                      <w:r w:rsidRPr="00EA7F1F">
                        <w:t>Tbsp</w:t>
                      </w:r>
                      <w:proofErr w:type="spellEnd"/>
                      <w:r w:rsidRPr="00EA7F1F">
                        <w:t xml:space="preserve"> Butter or Oil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¾ Cup Apple Cider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¼ Cup Apple Cider Vinegar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2 </w:t>
                      </w:r>
                      <w:proofErr w:type="spellStart"/>
                      <w:r w:rsidRPr="00EA7F1F">
                        <w:t>Tbsp</w:t>
                      </w:r>
                      <w:proofErr w:type="spellEnd"/>
                      <w:r w:rsidRPr="00EA7F1F">
                        <w:t xml:space="preserve"> Brown Sugar </w:t>
                      </w:r>
                      <w:proofErr w:type="gramStart"/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 Salt</w:t>
                      </w:r>
                      <w:proofErr w:type="gramEnd"/>
                      <w:r w:rsidRPr="00EA7F1F">
                        <w:t xml:space="preserve"> </w:t>
                      </w:r>
                      <w:r w:rsidRPr="00EA7F1F">
                        <w:rPr>
                          <w:rFonts w:ascii="Wingdings" w:hAnsi="Wingdings"/>
                        </w:rPr>
                        <w:t></w:t>
                      </w:r>
                      <w:r w:rsidRPr="00EA7F1F">
                        <w:t xml:space="preserve"> Pepper </w:t>
                      </w:r>
                    </w:p>
                    <w:p w14:paraId="5A37D71E" w14:textId="36AE55F2" w:rsidR="00F10588" w:rsidRPr="00EA7F1F" w:rsidRDefault="00F10588" w:rsidP="004C2D71">
                      <w:r w:rsidRPr="00EA7F1F">
                        <w:t xml:space="preserve">       </w:t>
                      </w:r>
                    </w:p>
                    <w:p w14:paraId="4770D192" w14:textId="61BA0F4C" w:rsidR="00F10588" w:rsidRPr="00EA7F1F" w:rsidRDefault="00F10588" w:rsidP="004C2D71">
                      <w:r>
                        <w:t xml:space="preserve">       </w:t>
                      </w:r>
                      <w:r w:rsidRPr="00EA7F1F">
                        <w:t xml:space="preserve">Combine cider, cider vinegar, and brown sugar in a saucepan. Bring to </w:t>
                      </w:r>
                      <w:r>
                        <w:t xml:space="preserve">a </w:t>
                      </w:r>
                      <w:r w:rsidRPr="00EA7F1F">
                        <w:t>boil</w:t>
                      </w:r>
                      <w:r>
                        <w:t xml:space="preserve">, </w:t>
                      </w:r>
                      <w:proofErr w:type="gramStart"/>
                      <w:r>
                        <w:t>then</w:t>
                      </w:r>
                      <w:proofErr w:type="gramEnd"/>
                      <w:r w:rsidRPr="00EA7F1F">
                        <w:t xml:space="preserve"> simmer until it thickens to syrup consistency (this may take a while!)</w:t>
                      </w:r>
                    </w:p>
                    <w:p w14:paraId="5655FC55" w14:textId="7579507E" w:rsidR="00F10588" w:rsidRPr="00EA7F1F" w:rsidRDefault="00F10588" w:rsidP="004C2D71">
                      <w:r w:rsidRPr="00EA7F1F">
                        <w:t xml:space="preserve"> </w:t>
                      </w:r>
                    </w:p>
                    <w:p w14:paraId="787594EA" w14:textId="5830DA45" w:rsidR="00F10588" w:rsidRPr="00EA7F1F" w:rsidRDefault="00F10588" w:rsidP="004C2D71">
                      <w:r>
                        <w:t xml:space="preserve">       </w:t>
                      </w:r>
                      <w:r w:rsidRPr="00EA7F1F">
                        <w:t xml:space="preserve">Peel and cut squash into 1-inch cubes. Coat with butter/oil, salt and pepper. Roast for about 15 minutes at 400 degrees.       </w:t>
                      </w:r>
                    </w:p>
                    <w:p w14:paraId="7E5381CC" w14:textId="77777777" w:rsidR="00F10588" w:rsidRPr="00EA7F1F" w:rsidRDefault="00F10588" w:rsidP="004C2D71">
                      <w:r w:rsidRPr="00EA7F1F">
                        <w:t xml:space="preserve">       </w:t>
                      </w:r>
                    </w:p>
                    <w:p w14:paraId="05FBC6AC" w14:textId="5D75BCFF" w:rsidR="00F10588" w:rsidRPr="00EA7F1F" w:rsidRDefault="00F10588" w:rsidP="004C2D71">
                      <w:r>
                        <w:t xml:space="preserve">       </w:t>
                      </w:r>
                      <w:r w:rsidRPr="00EA7F1F">
                        <w:t>Remove squash from oven and cover with cider glaze. Bake 5 more minutes until evenly browned.</w:t>
                      </w:r>
                    </w:p>
                    <w:p w14:paraId="2FB723C3" w14:textId="47DBEBDA" w:rsidR="00F10588" w:rsidRDefault="00F10588" w:rsidP="004C2D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766F0D">
        <w:rPr>
          <w:noProof/>
        </w:rPr>
        <w:drawing>
          <wp:anchor distT="0" distB="0" distL="114300" distR="114300" simplePos="0" relativeHeight="251759629" behindDoc="0" locked="0" layoutInCell="1" allowOverlap="1" wp14:anchorId="70449AC6" wp14:editId="0C3CF097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w:drawing>
          <wp:anchor distT="0" distB="0" distL="114300" distR="114300" simplePos="0" relativeHeight="251763725" behindDoc="0" locked="0" layoutInCell="1" allowOverlap="1" wp14:anchorId="2E72C60A" wp14:editId="5B437BE5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46F4F5D4">
                <wp:simplePos x="0" y="0"/>
                <wp:positionH relativeFrom="page">
                  <wp:posOffset>5106670</wp:posOffset>
                </wp:positionH>
                <wp:positionV relativeFrom="page">
                  <wp:posOffset>3022600</wp:posOffset>
                </wp:positionV>
                <wp:extent cx="2130425" cy="1250950"/>
                <wp:effectExtent l="0" t="0" r="0" b="19050"/>
                <wp:wrapTight wrapText="bothSides">
                  <wp:wrapPolygon edited="0">
                    <wp:start x="258" y="0"/>
                    <wp:lineTo x="258" y="21490"/>
                    <wp:lineTo x="21117" y="21490"/>
                    <wp:lineTo x="21117" y="0"/>
                    <wp:lineTo x="258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802D8" w14:textId="7DCEEDED" w:rsidR="00F10588" w:rsidRPr="000E4623" w:rsidRDefault="00F10588" w:rsidP="00BA2E04">
                            <w:pPr>
                              <w:pStyle w:val="Block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 a farm near you, pick up some produce, and have some fun! Not sure where to go?  Visit </w:t>
                            </w:r>
                            <w:r w:rsidRPr="00BE40DF">
                              <w:rPr>
                                <w:b/>
                                <w:color w:val="003F00"/>
                              </w:rPr>
                              <w:t>buyctgrown.com</w:t>
                            </w:r>
                            <w:r>
                              <w:rPr>
                                <w:b/>
                              </w:rPr>
                              <w:t xml:space="preserve"> to find local products close to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56" type="#_x0000_t202" style="position:absolute;margin-left:402.1pt;margin-top:238pt;width:167.75pt;height:98.5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" filled="f" stroked="f">
                <v:textbox inset=",0,,0">
                  <w:txbxContent>
                    <w:p w14:paraId="76B802D8" w14:textId="7DCEEDED" w:rsidR="00F10588" w:rsidRPr="000E4623" w:rsidRDefault="00F10588" w:rsidP="00BA2E04">
                      <w:pPr>
                        <w:pStyle w:val="Block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 a farm near you, pick up some produce, and have some fun! Not sure where to go?  Visit </w:t>
                      </w:r>
                      <w:r w:rsidRPr="00BE40DF">
                        <w:rPr>
                          <w:b/>
                          <w:color w:val="003F00"/>
                        </w:rPr>
                        <w:t>buyctgrown.com</w:t>
                      </w:r>
                      <w:r>
                        <w:rPr>
                          <w:b/>
                        </w:rPr>
                        <w:t xml:space="preserve"> to find local products close to home.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0DAD109B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F10588" w:rsidRDefault="00F10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3" o:spid="_x0000_s1057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" mv:complextextbox="1" fillcolor="white [3212]" stroked="f">
                <v:textbox>
                  <w:txbxContent>
                    <w:p w14:paraId="42086E30" w14:textId="77777777" w:rsidR="00F10588" w:rsidRDefault="00F1058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7F60857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F10588" w:rsidRDefault="00F10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1" o:spid="_x0000_s1058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" mv:complextextbox="1" fillcolor="#ff7e00" stroked="f">
                <v:textbox>
                  <w:txbxContent>
                    <w:p w14:paraId="06D84F4A" w14:textId="77777777" w:rsidR="00F10588" w:rsidRDefault="00F1058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E5D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33666484">
                <wp:simplePos x="0" y="0"/>
                <wp:positionH relativeFrom="page">
                  <wp:posOffset>5029200</wp:posOffset>
                </wp:positionH>
                <wp:positionV relativeFrom="page">
                  <wp:posOffset>916517</wp:posOffset>
                </wp:positionV>
                <wp:extent cx="2286000" cy="3420110"/>
                <wp:effectExtent l="0" t="0" r="0" b="889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96pt;margin-top:72.15pt;width:180pt;height:269.3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" fillcolor="#45a5dc [3204]" stroked="f" strokecolor="white [3212]" strokeweight="1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339243A4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AAACB3" w14:textId="7E65069A" w:rsidR="00F10588" w:rsidRPr="00597BFA" w:rsidRDefault="00F10588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9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" o:allowincell="f" fillcolor="#ff7e00 [3215]" stroked="f">
                <v:textbox inset=",0,,0">
                  <w:txbxContent>
                    <w:p w14:paraId="40AAACB3" w14:textId="7E65069A" w:rsidR="00F10588" w:rsidRPr="00597BFA" w:rsidRDefault="00F10588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193EC88A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966004" w14:textId="1D758E1C" w:rsidR="00F10588" w:rsidRPr="00597BFA" w:rsidRDefault="00F10588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" o:allowincell="f" fillcolor="#ff7e00" stroked="f">
                <v:textbox inset=",0,,0">
                  <w:txbxContent>
                    <w:p w14:paraId="4B966004" w14:textId="1D758E1C" w:rsidR="00F10588" w:rsidRPr="00597BFA" w:rsidRDefault="00F10588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14198F0C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F10899" w14:textId="1949B4CB" w:rsidR="00F10588" w:rsidRDefault="00F10588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1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4FF10899" w14:textId="1949B4CB" w:rsidR="00F10588" w:rsidRDefault="00F10588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6E1E84B1">
                <wp:simplePos x="0" y="0"/>
                <wp:positionH relativeFrom="page">
                  <wp:posOffset>5106670</wp:posOffset>
                </wp:positionH>
                <wp:positionV relativeFrom="page">
                  <wp:posOffset>1784350</wp:posOffset>
                </wp:positionV>
                <wp:extent cx="2130425" cy="914400"/>
                <wp:effectExtent l="0" t="0" r="0" b="0"/>
                <wp:wrapTight wrapText="bothSides">
                  <wp:wrapPolygon edited="0">
                    <wp:start x="258" y="0"/>
                    <wp:lineTo x="258" y="21000"/>
                    <wp:lineTo x="21117" y="21000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1960C9" w14:textId="67351B89" w:rsidR="00F10588" w:rsidRDefault="00F10588" w:rsidP="00BA2E04">
                            <w:pPr>
                              <w:pStyle w:val="BlockHeading-Larg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Bring it </w:t>
                            </w:r>
                          </w:p>
                          <w:p w14:paraId="3FA2D5C9" w14:textId="77777777" w:rsidR="00F10588" w:rsidRPr="006E332B" w:rsidRDefault="00F10588" w:rsidP="00BA2E04">
                            <w:pPr>
                              <w:pStyle w:val="Block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6E332B">
                              <w:rPr>
                                <w:sz w:val="72"/>
                                <w:szCs w:val="72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2" type="#_x0000_t202" style="position:absolute;margin-left:402.1pt;margin-top:140.5pt;width:167.75pt;height:1in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" o:allowincell="f" filled="f" stroked="f">
                <v:textbox inset=",0,,0">
                  <w:txbxContent>
                    <w:p w14:paraId="431960C9" w14:textId="67351B89" w:rsidR="00F10588" w:rsidRDefault="00F10588" w:rsidP="00BA2E04">
                      <w:pPr>
                        <w:pStyle w:val="BlockHeading-Larg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Bring it </w:t>
                      </w:r>
                    </w:p>
                    <w:p w14:paraId="3FA2D5C9" w14:textId="77777777" w:rsidR="00F10588" w:rsidRPr="006E332B" w:rsidRDefault="00F10588" w:rsidP="00BA2E04">
                      <w:pPr>
                        <w:pStyle w:val="BlockHeading-Large"/>
                        <w:rPr>
                          <w:sz w:val="72"/>
                          <w:szCs w:val="72"/>
                        </w:rPr>
                      </w:pPr>
                      <w:r w:rsidRPr="006E332B">
                        <w:rPr>
                          <w:sz w:val="72"/>
                          <w:szCs w:val="72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1" w:name="_LastPageContents"/>
      <w:r w:rsidR="00F10588">
        <w:t xml:space="preserve"> </w:t>
      </w:r>
      <w:bookmarkEnd w:id="1"/>
      <w:r w:rsidR="00696FF4">
        <w:rPr>
          <w:noProof/>
        </w:rPr>
        <mc:AlternateContent>
          <mc:Choice Requires="wps">
            <w:drawing>
              <wp:anchor distT="0" distB="0" distL="114300" distR="114300" simplePos="0" relativeHeight="251788301" behindDoc="0" locked="0" layoutInCell="1" allowOverlap="1" wp14:anchorId="51E99803" wp14:editId="09798755">
                <wp:simplePos x="0" y="0"/>
                <wp:positionH relativeFrom="page">
                  <wp:posOffset>976630</wp:posOffset>
                </wp:positionH>
                <wp:positionV relativeFrom="page">
                  <wp:posOffset>8903970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85AF" w14:textId="77777777" w:rsidR="00696FF4" w:rsidRDefault="00696FF4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5EA34039" w14:textId="77777777" w:rsidR="00696FF4" w:rsidRDefault="00696FF4" w:rsidP="00696FF4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6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37E3A6A5" w14:textId="77777777" w:rsidR="00696FF4" w:rsidRPr="004A3CCD" w:rsidRDefault="00696FF4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7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7CDCE9" w14:textId="77777777" w:rsidR="00696FF4" w:rsidRPr="00897453" w:rsidRDefault="00696FF4" w:rsidP="00696FF4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7" o:spid="_x0000_s1063" type="#_x0000_t202" style="position:absolute;margin-left:76.9pt;margin-top:701.1pt;width:269.05pt;height:54.1pt;z-index:25178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" mv:complextextbox="1" fillcolor="#2280b6 [2404]" stroked="f">
                <v:fill opacity="12336f"/>
                <v:textbox>
                  <w:txbxContent>
                    <w:p w14:paraId="18E685AF" w14:textId="77777777" w:rsidR="00696FF4" w:rsidRDefault="00696FF4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5EA34039" w14:textId="77777777" w:rsidR="00696FF4" w:rsidRDefault="00696FF4" w:rsidP="00696FF4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8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37E3A6A5" w14:textId="77777777" w:rsidR="00696FF4" w:rsidRPr="004A3CCD" w:rsidRDefault="00696FF4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19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7CDCE9" w14:textId="77777777" w:rsidR="00696FF4" w:rsidRPr="00897453" w:rsidRDefault="00696FF4" w:rsidP="00696FF4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A2E04" w:rsidSect="00BA2E0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6C827" w14:textId="77777777" w:rsidR="00404ED7" w:rsidRDefault="00404ED7">
      <w:r>
        <w:separator/>
      </w:r>
    </w:p>
  </w:endnote>
  <w:endnote w:type="continuationSeparator" w:id="0">
    <w:p w14:paraId="5D89C965" w14:textId="77777777" w:rsidR="00404ED7" w:rsidRDefault="00404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2FA25" w14:textId="77777777" w:rsidR="00F10588" w:rsidRDefault="00F105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77777777" w:rsidR="00F10588" w:rsidRPr="00C905DB" w:rsidRDefault="00F10588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04ED7" w:rsidRPr="00404ED7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2" o:spid="_x0000_s1068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" filled="f" stroked="f">
              <v:textbox inset="0,0,0,0">
                <w:txbxContent>
                  <w:p w14:paraId="49066007" w14:textId="77777777" w:rsidR="00F10588" w:rsidRPr="00C905DB" w:rsidRDefault="00F10588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04ED7" w:rsidRPr="00404ED7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DA024" w14:textId="77777777" w:rsidR="00F10588" w:rsidRDefault="00F105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F10588" w:rsidRPr="00C905DB" w:rsidRDefault="00F10588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F10588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69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" filled="f" stroked="f">
              <v:textbox style="mso-next-textbox:#Text Box 3" inset="0,0,0,0">
                <w:txbxContent>
                  <w:p w14:paraId="2ADFA742" w14:textId="77777777" w:rsidR="00F10588" w:rsidRPr="00C905DB" w:rsidRDefault="00F10588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F10588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7626D4" w14:textId="77777777" w:rsidR="00404ED7" w:rsidRDefault="00404ED7">
      <w:r>
        <w:separator/>
      </w:r>
    </w:p>
  </w:footnote>
  <w:footnote w:type="continuationSeparator" w:id="0">
    <w:p w14:paraId="4AC8524C" w14:textId="77777777" w:rsidR="00404ED7" w:rsidRDefault="00404ED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D1E3D" w14:textId="77777777" w:rsidR="00F10588" w:rsidRDefault="00F105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1E4BA56" w14:textId="77777777" w:rsidR="00F10588" w:rsidRDefault="00F10588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64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" fillcolor="#91bc2b [3205]" stroked="f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41E4BA56" w14:textId="77777777" w:rsidR="00F10588" w:rsidRDefault="00F10588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3D01C47" w14:textId="77777777" w:rsidR="00F10588" w:rsidRDefault="00F10588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65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" o:allowincell="f" fillcolor="#ff7e00 [3215]" stroked="f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23D01C47" w14:textId="77777777" w:rsidR="00F10588" w:rsidRDefault="00F10588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6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61EF3" w14:textId="77777777" w:rsidR="00F10588" w:rsidRDefault="00F105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5DA82B3" w14:textId="77777777" w:rsidR="00F10588" w:rsidRDefault="00F10588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66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" o:allowincell="f" fillcolor="#ff7e00 [3215]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15DA82B3" w14:textId="77777777" w:rsidR="00F10588" w:rsidRDefault="00F10588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08DAAA8" w14:textId="77777777" w:rsidR="00F10588" w:rsidRDefault="00F10588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67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" fillcolor="#45a5dc [3204]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508DAAA8" w14:textId="77777777" w:rsidR="00F10588" w:rsidRDefault="00F10588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10" name="Picture 1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F0168" w14:textId="77777777" w:rsidR="00F10588" w:rsidRDefault="00F105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" o:allowincell="f" fillcolor="#d9ecf8 [660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" o:allowincell="f" fillcolor="#45a5dc [3204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" o:allowincell="f" fillcolor="#91bc2b [320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" o:allowincell="f" fillcolor="#ff7e00 [321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1" name="Picture 1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BA2E04"/>
    <w:rsid w:val="00020B28"/>
    <w:rsid w:val="00021200"/>
    <w:rsid w:val="000572C4"/>
    <w:rsid w:val="00091DB6"/>
    <w:rsid w:val="000B5D79"/>
    <w:rsid w:val="000E1436"/>
    <w:rsid w:val="00104EA6"/>
    <w:rsid w:val="001149EC"/>
    <w:rsid w:val="00146DF6"/>
    <w:rsid w:val="00153767"/>
    <w:rsid w:val="00175C76"/>
    <w:rsid w:val="0018584B"/>
    <w:rsid w:val="001A2D4E"/>
    <w:rsid w:val="001A587B"/>
    <w:rsid w:val="001E6CD2"/>
    <w:rsid w:val="00201761"/>
    <w:rsid w:val="00204230"/>
    <w:rsid w:val="002169BC"/>
    <w:rsid w:val="00235EC8"/>
    <w:rsid w:val="00241203"/>
    <w:rsid w:val="00272BF3"/>
    <w:rsid w:val="0028325C"/>
    <w:rsid w:val="00286116"/>
    <w:rsid w:val="00294C8D"/>
    <w:rsid w:val="002B4178"/>
    <w:rsid w:val="002F0DEE"/>
    <w:rsid w:val="00300052"/>
    <w:rsid w:val="00301209"/>
    <w:rsid w:val="00320A69"/>
    <w:rsid w:val="003530EE"/>
    <w:rsid w:val="00363BC5"/>
    <w:rsid w:val="00371B84"/>
    <w:rsid w:val="00404ED7"/>
    <w:rsid w:val="00416CD4"/>
    <w:rsid w:val="00442F13"/>
    <w:rsid w:val="00486FDD"/>
    <w:rsid w:val="00495C63"/>
    <w:rsid w:val="004A3CCD"/>
    <w:rsid w:val="004A6A85"/>
    <w:rsid w:val="004C2D71"/>
    <w:rsid w:val="004D1B44"/>
    <w:rsid w:val="004D2F2D"/>
    <w:rsid w:val="004D4313"/>
    <w:rsid w:val="004E1095"/>
    <w:rsid w:val="004F0ECA"/>
    <w:rsid w:val="004F74A5"/>
    <w:rsid w:val="005405AC"/>
    <w:rsid w:val="00556FD8"/>
    <w:rsid w:val="005809ED"/>
    <w:rsid w:val="00590A3E"/>
    <w:rsid w:val="00597BFA"/>
    <w:rsid w:val="006166D4"/>
    <w:rsid w:val="00646076"/>
    <w:rsid w:val="006567C1"/>
    <w:rsid w:val="00696FF4"/>
    <w:rsid w:val="006A76E0"/>
    <w:rsid w:val="006C617B"/>
    <w:rsid w:val="006E332B"/>
    <w:rsid w:val="006F0525"/>
    <w:rsid w:val="00702E6E"/>
    <w:rsid w:val="00723035"/>
    <w:rsid w:val="00732AA0"/>
    <w:rsid w:val="007333FE"/>
    <w:rsid w:val="00761936"/>
    <w:rsid w:val="00763825"/>
    <w:rsid w:val="00766F0D"/>
    <w:rsid w:val="007A5393"/>
    <w:rsid w:val="00834CE4"/>
    <w:rsid w:val="00881379"/>
    <w:rsid w:val="00897453"/>
    <w:rsid w:val="008C4069"/>
    <w:rsid w:val="008D4BC4"/>
    <w:rsid w:val="008D5C04"/>
    <w:rsid w:val="00925ACA"/>
    <w:rsid w:val="009323FE"/>
    <w:rsid w:val="00933ACC"/>
    <w:rsid w:val="009364B8"/>
    <w:rsid w:val="009A1839"/>
    <w:rsid w:val="009D4261"/>
    <w:rsid w:val="009F739C"/>
    <w:rsid w:val="00A7699F"/>
    <w:rsid w:val="00A76ECC"/>
    <w:rsid w:val="00A95163"/>
    <w:rsid w:val="00AB4CBC"/>
    <w:rsid w:val="00B12B35"/>
    <w:rsid w:val="00B52D14"/>
    <w:rsid w:val="00B563A6"/>
    <w:rsid w:val="00B76C07"/>
    <w:rsid w:val="00B87650"/>
    <w:rsid w:val="00BA2E04"/>
    <w:rsid w:val="00BB19C4"/>
    <w:rsid w:val="00BE40DF"/>
    <w:rsid w:val="00BE52FA"/>
    <w:rsid w:val="00C015CD"/>
    <w:rsid w:val="00C15266"/>
    <w:rsid w:val="00C76E5D"/>
    <w:rsid w:val="00C86903"/>
    <w:rsid w:val="00C94D68"/>
    <w:rsid w:val="00C97488"/>
    <w:rsid w:val="00CE2D7D"/>
    <w:rsid w:val="00CF7C37"/>
    <w:rsid w:val="00D21814"/>
    <w:rsid w:val="00D46491"/>
    <w:rsid w:val="00D64002"/>
    <w:rsid w:val="00DD4155"/>
    <w:rsid w:val="00E007FD"/>
    <w:rsid w:val="00E40D18"/>
    <w:rsid w:val="00E45DF8"/>
    <w:rsid w:val="00E647CD"/>
    <w:rsid w:val="00EA2DA7"/>
    <w:rsid w:val="00EA7F1F"/>
    <w:rsid w:val="00EC4BD5"/>
    <w:rsid w:val="00ED4013"/>
    <w:rsid w:val="00ED7DB2"/>
    <w:rsid w:val="00F10588"/>
    <w:rsid w:val="00F46DD8"/>
    <w:rsid w:val="00F66F8B"/>
    <w:rsid w:val="00F76543"/>
    <w:rsid w:val="00F771FA"/>
    <w:rsid w:val="00FA3BCF"/>
    <w:rsid w:val="00FB14A4"/>
    <w:rsid w:val="00FD588D"/>
    <w:rsid w:val="00FE3F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60E8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character" w:styleId="FollowedHyperlink">
    <w:name w:val="FollowedHyperlink"/>
    <w:basedOn w:val="DefaultParagraphFont"/>
    <w:rsid w:val="004A3CCD"/>
    <w:rPr>
      <w:color w:val="FEB20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character" w:styleId="FollowedHyperlink">
    <w:name w:val="FollowedHyperlink"/>
    <w:basedOn w:val="DefaultParagraphFont"/>
    <w:rsid w:val="004A3CCD"/>
    <w:rPr>
      <w:color w:val="FEB2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www.putlocalonyourtray.uconn.edu" TargetMode="External"/><Relationship Id="rId17" Type="http://schemas.openxmlformats.org/officeDocument/2006/relationships/hyperlink" Target="http://www.facebook.com/putlocalonyourtray" TargetMode="External"/><Relationship Id="rId18" Type="http://schemas.openxmlformats.org/officeDocument/2006/relationships/hyperlink" Target="http://www.putlocalonyourtray.uconn.edu" TargetMode="External"/><Relationship Id="rId19" Type="http://schemas.openxmlformats.org/officeDocument/2006/relationships/hyperlink" Target="http://www.facebook.com/putlocalonyourtray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Newsletter.dotx</Template>
  <TotalTime>28</TotalTime>
  <Pages>2</Pages>
  <Words>6</Words>
  <Characters>40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D S</cp:lastModifiedBy>
  <cp:revision>4</cp:revision>
  <cp:lastPrinted>2015-12-07T19:46:00Z</cp:lastPrinted>
  <dcterms:created xsi:type="dcterms:W3CDTF">2016-04-18T20:41:00Z</dcterms:created>
  <dcterms:modified xsi:type="dcterms:W3CDTF">2016-04-18T21:16:00Z</dcterms:modified>
  <cp:category/>
</cp:coreProperties>
</file>