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6976D" w14:textId="6DEFD1E8" w:rsidR="00BA2E04" w:rsidRDefault="002169BC">
      <w:r>
        <w:rPr>
          <w:noProof/>
        </w:rPr>
        <mc:AlternateContent>
          <mc:Choice Requires="wps">
            <w:drawing>
              <wp:anchor distT="0" distB="0" distL="114300" distR="114300" simplePos="0" relativeHeight="251679745" behindDoc="0" locked="0" layoutInCell="1" allowOverlap="1" wp14:anchorId="2080AF2E" wp14:editId="6CF5F7C0">
                <wp:simplePos x="0" y="0"/>
                <wp:positionH relativeFrom="page">
                  <wp:posOffset>2743200</wp:posOffset>
                </wp:positionH>
                <wp:positionV relativeFrom="page">
                  <wp:posOffset>4187825</wp:posOffset>
                </wp:positionV>
                <wp:extent cx="4558030" cy="381635"/>
                <wp:effectExtent l="0" t="0" r="0" b="24765"/>
                <wp:wrapTight wrapText="bothSides">
                  <wp:wrapPolygon edited="0">
                    <wp:start x="120" y="0"/>
                    <wp:lineTo x="120" y="21564"/>
                    <wp:lineTo x="21305" y="21564"/>
                    <wp:lineTo x="21305" y="0"/>
                    <wp:lineTo x="120"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3DF9B0" w14:textId="657DEE99" w:rsidR="00723035" w:rsidRPr="002169BC" w:rsidRDefault="00723035" w:rsidP="002169BC">
                            <w:pPr>
                              <w:pStyle w:val="Title"/>
                              <w:jc w:val="left"/>
                              <w:rPr>
                                <w:sz w:val="34"/>
                                <w:szCs w:val="34"/>
                              </w:rPr>
                            </w:pPr>
                            <w:r w:rsidRPr="002169BC">
                              <w:rPr>
                                <w:sz w:val="34"/>
                                <w:szCs w:val="34"/>
                              </w:rPr>
                              <w:t xml:space="preserve">Local Tray Day: </w:t>
                            </w:r>
                            <w:r w:rsidR="00C015CD">
                              <w:rPr>
                                <w:sz w:val="34"/>
                                <w:szCs w:val="34"/>
                              </w:rPr>
                              <w:t>Monday</w:t>
                            </w:r>
                            <w:r w:rsidRPr="002169BC">
                              <w:rPr>
                                <w:sz w:val="34"/>
                                <w:szCs w:val="34"/>
                              </w:rPr>
                              <w:t xml:space="preserve">, November </w:t>
                            </w:r>
                            <w:r w:rsidR="00C015CD">
                              <w:rPr>
                                <w:sz w:val="34"/>
                                <w:szCs w:val="34"/>
                              </w:rPr>
                              <w:t>16</w:t>
                            </w:r>
                            <w:r w:rsidRPr="002169BC">
                              <w:rPr>
                                <w:sz w:val="34"/>
                                <w:szCs w:val="34"/>
                              </w:rPr>
                              <w:t>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3in;margin-top:329.75pt;width:358.9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" filled="f" stroked="f">
                <v:textbox inset=",0,,0">
                  <w:txbxContent>
                    <w:p w14:paraId="283DF9B0" w14:textId="657DEE99" w:rsidR="00723035" w:rsidRPr="002169BC" w:rsidRDefault="00723035" w:rsidP="002169BC">
                      <w:pPr>
                        <w:pStyle w:val="Title"/>
                        <w:jc w:val="left"/>
                        <w:rPr>
                          <w:sz w:val="34"/>
                          <w:szCs w:val="34"/>
                        </w:rPr>
                      </w:pPr>
                      <w:r w:rsidRPr="002169BC">
                        <w:rPr>
                          <w:sz w:val="34"/>
                          <w:szCs w:val="34"/>
                        </w:rPr>
                        <w:t xml:space="preserve">Local Tray Day: </w:t>
                      </w:r>
                      <w:r w:rsidR="00C015CD">
                        <w:rPr>
                          <w:sz w:val="34"/>
                          <w:szCs w:val="34"/>
                        </w:rPr>
                        <w:t>Monday</w:t>
                      </w:r>
                      <w:r w:rsidRPr="002169BC">
                        <w:rPr>
                          <w:sz w:val="34"/>
                          <w:szCs w:val="34"/>
                        </w:rPr>
                        <w:t xml:space="preserve">, November </w:t>
                      </w:r>
                      <w:r w:rsidR="00C015CD">
                        <w:rPr>
                          <w:sz w:val="34"/>
                          <w:szCs w:val="34"/>
                        </w:rPr>
                        <w:t>16</w:t>
                      </w:r>
                      <w:r w:rsidRPr="002169BC">
                        <w:rPr>
                          <w:sz w:val="34"/>
                          <w:szCs w:val="34"/>
                        </w:rPr>
                        <w:t>th</w:t>
                      </w:r>
                    </w:p>
                  </w:txbxContent>
                </v:textbox>
                <w10:wrap type="tight" anchorx="page" anchory="page"/>
              </v:shape>
            </w:pict>
          </mc:Fallback>
        </mc:AlternateContent>
      </w:r>
      <w:r w:rsidR="009364B8">
        <w:rPr>
          <w:noProof/>
        </w:rPr>
        <w:drawing>
          <wp:anchor distT="0" distB="0" distL="114300" distR="114300" simplePos="0" relativeHeight="251765773" behindDoc="0" locked="0" layoutInCell="1" allowOverlap="1" wp14:anchorId="5FA7370C" wp14:editId="3A05A0A7">
            <wp:simplePos x="0" y="0"/>
            <wp:positionH relativeFrom="page">
              <wp:posOffset>2741295</wp:posOffset>
            </wp:positionH>
            <wp:positionV relativeFrom="page">
              <wp:posOffset>458470</wp:posOffset>
            </wp:positionV>
            <wp:extent cx="4576445" cy="3418840"/>
            <wp:effectExtent l="0" t="0" r="0" b="10160"/>
            <wp:wrapThrough wrapText="bothSides">
              <wp:wrapPolygon edited="0">
                <wp:start x="0" y="0"/>
                <wp:lineTo x="0" y="21504"/>
                <wp:lineTo x="21459" y="21504"/>
                <wp:lineTo x="21459" y="0"/>
                <wp:lineTo x="0" y="0"/>
              </wp:wrapPolygon>
            </wp:wrapThrough>
            <wp:docPr id="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6445" cy="341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C07">
        <w:rPr>
          <w:noProof/>
        </w:rPr>
        <mc:AlternateContent>
          <mc:Choice Requires="wps">
            <w:drawing>
              <wp:anchor distT="0" distB="0" distL="114300" distR="114300" simplePos="0" relativeHeight="251753485" behindDoc="0" locked="0" layoutInCell="1" allowOverlap="1" wp14:anchorId="3657E1EF" wp14:editId="5A0BFC49">
                <wp:simplePos x="0" y="0"/>
                <wp:positionH relativeFrom="page">
                  <wp:posOffset>2838450</wp:posOffset>
                </wp:positionH>
                <wp:positionV relativeFrom="page">
                  <wp:posOffset>8271510</wp:posOffset>
                </wp:positionV>
                <wp:extent cx="3879850" cy="1333500"/>
                <wp:effectExtent l="0" t="0" r="6350" b="12700"/>
                <wp:wrapThrough wrapText="bothSides">
                  <wp:wrapPolygon edited="0">
                    <wp:start x="0" y="0"/>
                    <wp:lineTo x="0" y="21394"/>
                    <wp:lineTo x="21494" y="21394"/>
                    <wp:lineTo x="21494" y="0"/>
                    <wp:lineTo x="0" y="0"/>
                  </wp:wrapPolygon>
                </wp:wrapThrough>
                <wp:docPr id="619" name="Text Box 619"/>
                <wp:cNvGraphicFramePr/>
                <a:graphic xmlns:a="http://schemas.openxmlformats.org/drawingml/2006/main">
                  <a:graphicData uri="http://schemas.microsoft.com/office/word/2010/wordprocessingShape">
                    <wps:wsp>
                      <wps:cNvSpPr txBox="1"/>
                      <wps:spPr>
                        <a:xfrm>
                          <a:off x="0" y="0"/>
                          <a:ext cx="3879850" cy="13335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080627" w14:textId="17B7E0FB" w:rsidR="00723035" w:rsidRDefault="00723035">
                            <w:pPr>
                              <w:rPr>
                                <w:color w:val="FFFFFF" w:themeColor="background1"/>
                                <w:sz w:val="40"/>
                                <w:szCs w:val="40"/>
                              </w:rPr>
                            </w:pPr>
                            <w:r>
                              <w:rPr>
                                <w:color w:val="FFFFFF" w:themeColor="background1"/>
                                <w:sz w:val="40"/>
                                <w:szCs w:val="40"/>
                              </w:rPr>
                              <w:t>Tasty Tidbit #1:</w:t>
                            </w:r>
                          </w:p>
                          <w:p w14:paraId="066933EF" w14:textId="258A212D" w:rsidR="00723035" w:rsidRPr="00495C63" w:rsidRDefault="00723035">
                            <w:pPr>
                              <w:rPr>
                                <w:color w:val="FFFFFF" w:themeColor="background1"/>
                                <w:sz w:val="28"/>
                                <w:szCs w:val="28"/>
                              </w:rPr>
                            </w:pPr>
                            <w:r>
                              <w:rPr>
                                <w:color w:val="FFFFFF" w:themeColor="background1"/>
                                <w:sz w:val="28"/>
                                <w:szCs w:val="28"/>
                              </w:rPr>
                              <w:t>Studies show that kids may need to try a new fruit or vegetable 7 times or more before their palates adjust and a preference develops. Keep calm and taste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9" o:spid="_x0000_s1027" type="#_x0000_t202" style="position:absolute;margin-left:223.5pt;margin-top:651.3pt;width:305.5pt;height:105pt;z-index:251753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" mv:complextextbox="1" fillcolor="#ff7e00 [3215]" stroked="f">
                <v:textbox>
                  <w:txbxContent>
                    <w:p w14:paraId="1C080627" w14:textId="17B7E0FB" w:rsidR="00723035" w:rsidRDefault="00723035">
                      <w:pPr>
                        <w:rPr>
                          <w:color w:val="FFFFFF" w:themeColor="background1"/>
                          <w:sz w:val="40"/>
                          <w:szCs w:val="40"/>
                        </w:rPr>
                      </w:pPr>
                      <w:r>
                        <w:rPr>
                          <w:color w:val="FFFFFF" w:themeColor="background1"/>
                          <w:sz w:val="40"/>
                          <w:szCs w:val="40"/>
                        </w:rPr>
                        <w:t>Tasty Tidbit #1:</w:t>
                      </w:r>
                    </w:p>
                    <w:p w14:paraId="066933EF" w14:textId="258A212D" w:rsidR="00723035" w:rsidRPr="00495C63" w:rsidRDefault="00723035">
                      <w:pPr>
                        <w:rPr>
                          <w:color w:val="FFFFFF" w:themeColor="background1"/>
                          <w:sz w:val="28"/>
                          <w:szCs w:val="28"/>
                        </w:rPr>
                      </w:pPr>
                      <w:r>
                        <w:rPr>
                          <w:color w:val="FFFFFF" w:themeColor="background1"/>
                          <w:sz w:val="28"/>
                          <w:szCs w:val="28"/>
                        </w:rPr>
                        <w:t>Studies show that kids may need to try a new fruit or vegetable 7 times or more before their palates adjust and a preference develops. Keep calm and taste on!</w:t>
                      </w:r>
                    </w:p>
                  </w:txbxContent>
                </v:textbox>
                <w10:wrap type="through" anchorx="page" anchory="page"/>
              </v:shape>
            </w:pict>
          </mc:Fallback>
        </mc:AlternateContent>
      </w:r>
      <w:r w:rsidR="00B76C07">
        <w:rPr>
          <w:noProof/>
        </w:rPr>
        <mc:AlternateContent>
          <mc:Choice Requires="wps">
            <w:drawing>
              <wp:anchor distT="0" distB="0" distL="114300" distR="114300" simplePos="0" relativeHeight="251664385" behindDoc="0" locked="0" layoutInCell="1" allowOverlap="1" wp14:anchorId="504D7033" wp14:editId="784D3A7C">
                <wp:simplePos x="0" y="0"/>
                <wp:positionH relativeFrom="page">
                  <wp:posOffset>561340</wp:posOffset>
                </wp:positionH>
                <wp:positionV relativeFrom="page">
                  <wp:posOffset>6896312</wp:posOffset>
                </wp:positionV>
                <wp:extent cx="228600" cy="228600"/>
                <wp:effectExtent l="0" t="0" r="0" b="0"/>
                <wp:wrapNone/>
                <wp:docPr id="5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9D211F5" w14:textId="5A18E4A4" w:rsidR="00723035" w:rsidRPr="00691C4B" w:rsidRDefault="00723035" w:rsidP="00BA2E04">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8" style="position:absolute;margin-left:44.2pt;margin-top:543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" fillcolor="#45a5dc [3204]" stroked="f" strokecolor="#4a7ebb" strokeweight="1.5pt">
                <v:shadow opacity="22938f" mv:blur="38100f" offset="0,2pt"/>
                <v:textbox inset="0,0,0,0">
                  <w:txbxContent>
                    <w:p w14:paraId="29D211F5" w14:textId="5A18E4A4" w:rsidR="00723035" w:rsidRPr="00691C4B" w:rsidRDefault="00723035" w:rsidP="00BA2E04">
                      <w:pPr>
                        <w:pStyle w:val="BoxPageNumber"/>
                      </w:pPr>
                      <w:r>
                        <w:t>1</w:t>
                      </w:r>
                    </w:p>
                  </w:txbxContent>
                </v:textbox>
                <w10:wrap anchorx="page" anchory="page"/>
              </v:oval>
            </w:pict>
          </mc:Fallback>
        </mc:AlternateContent>
      </w:r>
      <w:r w:rsidR="00B76C07">
        <w:rPr>
          <w:noProof/>
        </w:rPr>
        <mc:AlternateContent>
          <mc:Choice Requires="wps">
            <w:drawing>
              <wp:anchor distT="0" distB="0" distL="114300" distR="114300" simplePos="0" relativeHeight="251714573" behindDoc="0" locked="0" layoutInCell="0" allowOverlap="1" wp14:anchorId="03DD585D" wp14:editId="3339445C">
                <wp:simplePos x="0" y="0"/>
                <wp:positionH relativeFrom="page">
                  <wp:posOffset>482600</wp:posOffset>
                </wp:positionH>
                <wp:positionV relativeFrom="page">
                  <wp:posOffset>6937375</wp:posOffset>
                </wp:positionV>
                <wp:extent cx="2251710" cy="1072092"/>
                <wp:effectExtent l="0" t="0" r="0" b="20320"/>
                <wp:wrapTight wrapText="bothSides">
                  <wp:wrapPolygon edited="0">
                    <wp:start x="244" y="0"/>
                    <wp:lineTo x="244" y="21498"/>
                    <wp:lineTo x="21198" y="21498"/>
                    <wp:lineTo x="21198" y="0"/>
                    <wp:lineTo x="244"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07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542EE4" w14:textId="37005EC1" w:rsidR="00723035" w:rsidRDefault="00723035" w:rsidP="00BA2E04">
                            <w:pPr>
                              <w:pStyle w:val="BodyText2"/>
                              <w:rPr>
                                <w:b/>
                                <w:color w:val="2280B6" w:themeColor="accent1" w:themeShade="BF"/>
                                <w:sz w:val="22"/>
                                <w:szCs w:val="22"/>
                              </w:rPr>
                            </w:pPr>
                            <w:r>
                              <w:rPr>
                                <w:b/>
                                <w:color w:val="2280B6" w:themeColor="accent1" w:themeShade="BF"/>
                                <w:sz w:val="22"/>
                                <w:szCs w:val="22"/>
                              </w:rPr>
                              <w:t xml:space="preserve">       Superpowers of Kale:</w:t>
                            </w:r>
                          </w:p>
                          <w:p w14:paraId="4065FF2F" w14:textId="4F1B65F5" w:rsidR="00723035" w:rsidRPr="00ED7DB2" w:rsidRDefault="00723035" w:rsidP="00BA2E04">
                            <w:pPr>
                              <w:pStyle w:val="BodyText2"/>
                              <w:rPr>
                                <w:color w:val="auto"/>
                                <w:sz w:val="22"/>
                                <w:szCs w:val="22"/>
                              </w:rPr>
                            </w:pPr>
                            <w:r>
                              <w:rPr>
                                <w:color w:val="auto"/>
                                <w:sz w:val="22"/>
                                <w:szCs w:val="22"/>
                              </w:rPr>
                              <w:t>Kale is extremely nutritious. It is full of chlorophyll, fiber, iron, vitamins C, K, and A. It even has cancer-fighting compounds!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margin-left:38pt;margin-top:546.25pt;width:177.3pt;height:84.4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" mv:complextextbox="1" o:allowincell="f" filled="f" stroked="f">
                <v:textbox inset=",0,,0">
                  <w:txbxContent>
                    <w:p w14:paraId="49542EE4" w14:textId="37005EC1" w:rsidR="00723035" w:rsidRDefault="00723035" w:rsidP="00BA2E04">
                      <w:pPr>
                        <w:pStyle w:val="BodyText2"/>
                        <w:rPr>
                          <w:b/>
                          <w:color w:val="2280B6" w:themeColor="accent1" w:themeShade="BF"/>
                          <w:sz w:val="22"/>
                          <w:szCs w:val="22"/>
                        </w:rPr>
                      </w:pPr>
                      <w:r>
                        <w:rPr>
                          <w:b/>
                          <w:color w:val="2280B6" w:themeColor="accent1" w:themeShade="BF"/>
                          <w:sz w:val="22"/>
                          <w:szCs w:val="22"/>
                        </w:rPr>
                        <w:t xml:space="preserve">       Superpowers of Kale:</w:t>
                      </w:r>
                    </w:p>
                    <w:p w14:paraId="4065FF2F" w14:textId="4F1B65F5" w:rsidR="00723035" w:rsidRPr="00ED7DB2" w:rsidRDefault="00723035" w:rsidP="00BA2E04">
                      <w:pPr>
                        <w:pStyle w:val="BodyText2"/>
                        <w:rPr>
                          <w:color w:val="auto"/>
                          <w:sz w:val="22"/>
                          <w:szCs w:val="22"/>
                        </w:rPr>
                      </w:pPr>
                      <w:r>
                        <w:rPr>
                          <w:color w:val="auto"/>
                          <w:sz w:val="22"/>
                          <w:szCs w:val="22"/>
                        </w:rPr>
                        <w:t>Kale is extremely nutritious. It is full of chlorophyll, fiber, iron, vitamins C, K, and A. It even has cancer-fighting compounds!</w:t>
                      </w:r>
                    </w:p>
                  </w:txbxContent>
                </v:textbox>
                <w10:wrap type="tight" anchorx="page" anchory="page"/>
              </v:shape>
            </w:pict>
          </mc:Fallback>
        </mc:AlternateContent>
      </w:r>
      <w:r w:rsidR="000A50DA">
        <w:rPr>
          <w:noProof/>
        </w:rPr>
        <mc:AlternateContent>
          <mc:Choice Requires="wpg">
            <w:drawing>
              <wp:anchor distT="0" distB="0" distL="114300" distR="114300" simplePos="0" relativeHeight="251658240" behindDoc="0" locked="0" layoutInCell="1" allowOverlap="1" wp14:anchorId="2454940A" wp14:editId="42718063">
                <wp:simplePos x="0" y="0"/>
                <wp:positionH relativeFrom="page">
                  <wp:posOffset>482600</wp:posOffset>
                </wp:positionH>
                <wp:positionV relativeFrom="page">
                  <wp:posOffset>8128635</wp:posOffset>
                </wp:positionV>
                <wp:extent cx="2251710" cy="1565275"/>
                <wp:effectExtent l="0" t="0" r="0" b="9525"/>
                <wp:wrapThrough wrapText="bothSides">
                  <wp:wrapPolygon edited="0">
                    <wp:start x="244" y="0"/>
                    <wp:lineTo x="244" y="21381"/>
                    <wp:lineTo x="21198" y="21381"/>
                    <wp:lineTo x="21198" y="0"/>
                    <wp:lineTo x="244" y="0"/>
                  </wp:wrapPolygon>
                </wp:wrapThrough>
                <wp:docPr id="5" name="Group 5"/>
                <wp:cNvGraphicFramePr/>
                <a:graphic xmlns:a="http://schemas.openxmlformats.org/drawingml/2006/main">
                  <a:graphicData uri="http://schemas.microsoft.com/office/word/2010/wordprocessingGroup">
                    <wpg:wgp>
                      <wpg:cNvGrpSpPr/>
                      <wpg:grpSpPr>
                        <a:xfrm>
                          <a:off x="0" y="0"/>
                          <a:ext cx="2251710" cy="1565275"/>
                          <a:chOff x="0" y="0"/>
                          <a:chExt cx="2251710" cy="1565275"/>
                        </a:xfrm>
                        <a:extLst>
                          <a:ext uri="{0CCBE362-F206-4b92-989A-16890622DB6E}">
                            <ma14:wrappingTextBoxFlag xmlns:ma14="http://schemas.microsoft.com/office/mac/drawingml/2011/main" val="1"/>
                          </a:ext>
                        </a:extLst>
                      </wpg:grpSpPr>
                      <wps:wsp>
                        <wps:cNvPr id="578" name="Text Box 857"/>
                        <wps:cNvSpPr txBox="1">
                          <a:spLocks noChangeArrowheads="1"/>
                        </wps:cNvSpPr>
                        <wps:spPr bwMode="auto">
                          <a:xfrm>
                            <a:off x="0" y="0"/>
                            <a:ext cx="2251710" cy="15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406400" y="0"/>
                            <a:ext cx="1753870" cy="186055"/>
                          </a:xfrm>
                          <a:prstGeom prst="rect">
                            <a:avLst/>
                          </a:prstGeom>
                          <a:noFill/>
                          <a:ln>
                            <a:noFill/>
                          </a:ln>
                          <a:effectLst/>
                          <a:extLst>
                            <a:ext uri="{C572A759-6A51-4108-AA02-DFA0A04FC94B}">
                              <ma14:wrappingTextBoxFlag xmlns:ma14="http://schemas.microsoft.com/office/mac/drawingml/2011/main"/>
                            </a:ext>
                          </a:extLst>
                        </wps:spPr>
                        <wps:txbx id="5">
                          <w:txbxContent>
                            <w:p w14:paraId="2426A4CD" w14:textId="17AF61B8" w:rsidR="00723035" w:rsidRDefault="00723035" w:rsidP="00BA2E04">
                              <w:pPr>
                                <w:pStyle w:val="BodyText2"/>
                                <w:rPr>
                                  <w:b/>
                                  <w:color w:val="2280B6" w:themeColor="accent1" w:themeShade="BF"/>
                                  <w:sz w:val="22"/>
                                  <w:szCs w:val="22"/>
                                </w:rPr>
                              </w:pPr>
                              <w:r>
                                <w:rPr>
                                  <w:b/>
                                  <w:color w:val="2280B6" w:themeColor="accent1" w:themeShade="BF"/>
                                  <w:sz w:val="22"/>
                                  <w:szCs w:val="22"/>
                                </w:rPr>
                                <w:t>Kale is part of the Cabbage Family:</w:t>
                              </w:r>
                            </w:p>
                            <w:p w14:paraId="6961CC96" w14:textId="059B56D7" w:rsidR="00723035" w:rsidRPr="00442F13" w:rsidRDefault="00723035" w:rsidP="00BA2E04">
                              <w:pPr>
                                <w:pStyle w:val="BodyText2"/>
                                <w:rPr>
                                  <w:color w:val="auto"/>
                                  <w:sz w:val="22"/>
                                  <w:szCs w:val="22"/>
                                </w:rPr>
                              </w:pPr>
                              <w:r>
                                <w:rPr>
                                  <w:color w:val="auto"/>
                                  <w:sz w:val="22"/>
                                  <w:szCs w:val="22"/>
                                </w:rPr>
                                <w:t>There are many different kinds of kale: flat-leaf (</w:t>
                              </w:r>
                              <w:proofErr w:type="spellStart"/>
                              <w:r>
                                <w:rPr>
                                  <w:color w:val="auto"/>
                                  <w:sz w:val="22"/>
                                  <w:szCs w:val="22"/>
                                </w:rPr>
                                <w:t>Lacinato</w:t>
                              </w:r>
                              <w:proofErr w:type="spellEnd"/>
                              <w:r>
                                <w:rPr>
                                  <w:color w:val="auto"/>
                                  <w:sz w:val="22"/>
                                  <w:szCs w:val="22"/>
                                </w:rPr>
                                <w:t>), curly-leaf, and even purple (Red Russian). What kinds are grown at your local farm or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406400" y="184785"/>
                            <a:ext cx="1753870" cy="22415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407670"/>
                            <a:ext cx="2068830" cy="114744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30" style="position:absolute;margin-left:38pt;margin-top:640.05pt;width:177.3pt;height:123.25pt;z-index:251658240;mso-position-horizontal-relative:page;mso-position-vertical-relative:page" coordsize="2251710,1565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" mv:complextextbox="1">
                <v:shape id="Text Box 857" o:spid="_x0000_s1031" type="#_x0000_t202" style="position:absolute;width:2251710;height:156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5LwgAA&#10;ANwAAAAPAAAAZHJzL2Rvd25yZXYueG1sRE/LisIwFN0L/kO4A+40HcFxqEYpQsEBB3wMrq/NtS02&#10;N22T0erXm4Xg8nDe82VnKnGl1pWWFXyOIhDEmdUl5wr+DunwG4TzyBory6TgTg6Wi35vjrG2N97R&#10;de9zEULYxaig8L6OpXRZQQbdyNbEgTvb1qAPsM2lbvEWwk0lx1H0JQ2WHBoKrGlVUHbZ/xsFv9tT&#10;8/iJnKkSn6bTZNtszsdGqcFHl8xAeOr8W/xyr7WCyTSsDWfCE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ITkvCAAAA3AAAAA8AAAAAAAAAAAAAAAAAlwIAAGRycy9kb3du&#10;cmV2LnhtbFBLBQYAAAAABAAEAPUAAACGAwAAAAA=&#10;" mv:complextextbox="1" filled="f" stroked="f">
                  <v:textbox inset=",0,,0"/>
                </v:shape>
                <v:shape id="Text Box 2" o:spid="_x0000_s1032" type="#_x0000_t202" style="position:absolute;left:406400;width:175387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2426A4CD" w14:textId="17AF61B8" w:rsidR="00723035" w:rsidRDefault="00723035" w:rsidP="00BA2E04">
                        <w:pPr>
                          <w:pStyle w:val="BodyText2"/>
                          <w:rPr>
                            <w:b/>
                            <w:color w:val="2280B6" w:themeColor="accent1" w:themeShade="BF"/>
                            <w:sz w:val="22"/>
                            <w:szCs w:val="22"/>
                          </w:rPr>
                        </w:pPr>
                        <w:r>
                          <w:rPr>
                            <w:b/>
                            <w:color w:val="2280B6" w:themeColor="accent1" w:themeShade="BF"/>
                            <w:sz w:val="22"/>
                            <w:szCs w:val="22"/>
                          </w:rPr>
                          <w:t>Kale is part of the Cabbage Family:</w:t>
                        </w:r>
                      </w:p>
                      <w:p w14:paraId="6961CC96" w14:textId="059B56D7" w:rsidR="00723035" w:rsidRPr="00442F13" w:rsidRDefault="00723035" w:rsidP="00BA2E04">
                        <w:pPr>
                          <w:pStyle w:val="BodyText2"/>
                          <w:rPr>
                            <w:color w:val="auto"/>
                            <w:sz w:val="22"/>
                            <w:szCs w:val="22"/>
                          </w:rPr>
                        </w:pPr>
                        <w:r>
                          <w:rPr>
                            <w:color w:val="auto"/>
                            <w:sz w:val="22"/>
                            <w:szCs w:val="22"/>
                          </w:rPr>
                          <w:t>There are many different kinds of kale: flat-leaf (</w:t>
                        </w:r>
                        <w:proofErr w:type="spellStart"/>
                        <w:r>
                          <w:rPr>
                            <w:color w:val="auto"/>
                            <w:sz w:val="22"/>
                            <w:szCs w:val="22"/>
                          </w:rPr>
                          <w:t>Lacinato</w:t>
                        </w:r>
                        <w:proofErr w:type="spellEnd"/>
                        <w:r>
                          <w:rPr>
                            <w:color w:val="auto"/>
                            <w:sz w:val="22"/>
                            <w:szCs w:val="22"/>
                          </w:rPr>
                          <w:t>), curly-leaf, and even purple (Red Russian). What kinds are grown at your local farm or store?</w:t>
                        </w:r>
                      </w:p>
                    </w:txbxContent>
                  </v:textbox>
                </v:shape>
                <v:shape id="Text Box 3" o:spid="_x0000_s1033" type="#_x0000_t202" style="position:absolute;left:406400;top:184785;width:175387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4" type="#_x0000_t202" style="position:absolute;left:91440;top:407670;width:2068830;height:1147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B76C07">
        <w:rPr>
          <w:noProof/>
        </w:rPr>
        <mc:AlternateContent>
          <mc:Choice Requires="wps">
            <w:drawing>
              <wp:anchor distT="0" distB="0" distL="114300" distR="114300" simplePos="0" relativeHeight="251681793" behindDoc="0" locked="0" layoutInCell="0" allowOverlap="1" wp14:anchorId="70CC4A0C" wp14:editId="38AB2D2E">
                <wp:simplePos x="0" y="0"/>
                <wp:positionH relativeFrom="page">
                  <wp:posOffset>533400</wp:posOffset>
                </wp:positionH>
                <wp:positionV relativeFrom="page">
                  <wp:posOffset>6483985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B7A8C6" w14:textId="7996AAE2" w:rsidR="00723035" w:rsidRPr="00442F13" w:rsidRDefault="00723035" w:rsidP="00BA2E04">
                            <w:pPr>
                              <w:pStyle w:val="BoxHeading"/>
                              <w:rPr>
                                <w:b/>
                                <w:sz w:val="42"/>
                                <w:szCs w:val="42"/>
                              </w:rPr>
                            </w:pPr>
                            <w:r w:rsidRPr="00442F13">
                              <w:rPr>
                                <w:b/>
                                <w:sz w:val="42"/>
                                <w:szCs w:val="42"/>
                              </w:rPr>
                              <w:t>Fun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42pt;margin-top:510.5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YJzPU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" o:allowincell="f" filled="f" stroked="f">
                <v:textbox inset=",0,,0">
                  <w:txbxContent>
                    <w:p w14:paraId="78B7A8C6" w14:textId="7996AAE2" w:rsidR="00723035" w:rsidRPr="00442F13" w:rsidRDefault="00723035" w:rsidP="00BA2E04">
                      <w:pPr>
                        <w:pStyle w:val="BoxHeading"/>
                        <w:rPr>
                          <w:b/>
                          <w:sz w:val="42"/>
                          <w:szCs w:val="42"/>
                        </w:rPr>
                      </w:pPr>
                      <w:r w:rsidRPr="00442F13">
                        <w:rPr>
                          <w:b/>
                          <w:sz w:val="42"/>
                          <w:szCs w:val="42"/>
                        </w:rPr>
                        <w:t>Fun To Know</w:t>
                      </w:r>
                    </w:p>
                  </w:txbxContent>
                </v:textbox>
                <w10:wrap type="tight" anchorx="page" anchory="page"/>
              </v:shape>
            </w:pict>
          </mc:Fallback>
        </mc:AlternateContent>
      </w:r>
      <w:r w:rsidR="00B76C07">
        <w:rPr>
          <w:noProof/>
        </w:rPr>
        <mc:AlternateContent>
          <mc:Choice Requires="wps">
            <w:drawing>
              <wp:anchor distT="0" distB="0" distL="114300" distR="114300" simplePos="0" relativeHeight="251665409" behindDoc="0" locked="0" layoutInCell="1" allowOverlap="1" wp14:anchorId="00D8209D" wp14:editId="19F1105C">
                <wp:simplePos x="0" y="0"/>
                <wp:positionH relativeFrom="page">
                  <wp:posOffset>571500</wp:posOffset>
                </wp:positionH>
                <wp:positionV relativeFrom="page">
                  <wp:posOffset>8143240</wp:posOffset>
                </wp:positionV>
                <wp:extent cx="228600" cy="228600"/>
                <wp:effectExtent l="0" t="0" r="0" b="0"/>
                <wp:wrapTight wrapText="bothSides">
                  <wp:wrapPolygon edited="0">
                    <wp:start x="0" y="0"/>
                    <wp:lineTo x="0" y="19200"/>
                    <wp:lineTo x="19200" y="19200"/>
                    <wp:lineTo x="19200" y="0"/>
                    <wp:lineTo x="0" y="0"/>
                  </wp:wrapPolygon>
                </wp:wrapTight>
                <wp:docPr id="5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02A44F7E" w14:textId="42185CA5" w:rsidR="00723035" w:rsidRPr="00691C4B" w:rsidRDefault="00723035" w:rsidP="00BA2E04">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6" style="position:absolute;margin-left:45pt;margin-top:641.2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" mv:complextextbox="1" fillcolor="#45a5dc [3204]" stroked="f" strokecolor="#4a7ebb" strokeweight="1.5pt">
                <v:shadow opacity="22938f" mv:blur="38100f" offset="0,2pt"/>
                <v:textbox inset="0,0,0,0">
                  <w:txbxContent>
                    <w:p w14:paraId="02A44F7E" w14:textId="42185CA5" w:rsidR="00723035" w:rsidRPr="00691C4B" w:rsidRDefault="00723035" w:rsidP="00BA2E04">
                      <w:pPr>
                        <w:pStyle w:val="BoxPageNumber"/>
                      </w:pPr>
                      <w:r>
                        <w:t>2</w:t>
                      </w:r>
                    </w:p>
                  </w:txbxContent>
                </v:textbox>
                <w10:wrap type="tight" anchorx="page" anchory="page"/>
              </v:oval>
            </w:pict>
          </mc:Fallback>
        </mc:AlternateContent>
      </w:r>
      <w:r w:rsidR="00A76ECC">
        <w:rPr>
          <w:noProof/>
        </w:rPr>
        <w:drawing>
          <wp:anchor distT="0" distB="0" distL="114300" distR="114300" simplePos="0" relativeHeight="251769869" behindDoc="0" locked="0" layoutInCell="1" allowOverlap="1" wp14:anchorId="22CF7ABE" wp14:editId="500D5A4F">
            <wp:simplePos x="0" y="0"/>
            <wp:positionH relativeFrom="page">
              <wp:posOffset>457200</wp:posOffset>
            </wp:positionH>
            <wp:positionV relativeFrom="page">
              <wp:posOffset>4800600</wp:posOffset>
            </wp:positionV>
            <wp:extent cx="2277110" cy="1658822"/>
            <wp:effectExtent l="0" t="0" r="8890" b="0"/>
            <wp:wrapThrough wrapText="bothSides">
              <wp:wrapPolygon edited="0">
                <wp:start x="0" y="0"/>
                <wp:lineTo x="0" y="21170"/>
                <wp:lineTo x="21443" y="21170"/>
                <wp:lineTo x="21443" y="0"/>
                <wp:lineTo x="0" y="0"/>
              </wp:wrapPolygon>
            </wp:wrapThrough>
            <wp:docPr id="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110" cy="1658822"/>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DF">
        <w:rPr>
          <w:noProof/>
        </w:rPr>
        <mc:AlternateContent>
          <mc:Choice Requires="wps">
            <w:drawing>
              <wp:anchor distT="0" distB="0" distL="114300" distR="114300" simplePos="0" relativeHeight="251678721" behindDoc="0" locked="0" layoutInCell="0" allowOverlap="1" wp14:anchorId="339AD9F6" wp14:editId="2691D615">
                <wp:simplePos x="0" y="0"/>
                <wp:positionH relativeFrom="page">
                  <wp:posOffset>508000</wp:posOffset>
                </wp:positionH>
                <wp:positionV relativeFrom="page">
                  <wp:posOffset>2540000</wp:posOffset>
                </wp:positionV>
                <wp:extent cx="2133600" cy="584200"/>
                <wp:effectExtent l="0" t="0" r="0" b="0"/>
                <wp:wrapTight wrapText="bothSides">
                  <wp:wrapPolygon edited="0">
                    <wp:start x="257" y="0"/>
                    <wp:lineTo x="257" y="20661"/>
                    <wp:lineTo x="21086" y="20661"/>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39573B" w14:textId="208B05E7" w:rsidR="00723035" w:rsidRDefault="00723035" w:rsidP="002F0DEE">
                            <w:pPr>
                              <w:pStyle w:val="Subtitle"/>
                            </w:pPr>
                            <w:r>
                              <w:t xml:space="preserve">This month </w:t>
                            </w:r>
                            <w:r w:rsidR="00C015CD">
                              <w:t>Spencer Elementary School</w:t>
                            </w:r>
                            <w:r>
                              <w:t xml:space="preserve"> </w:t>
                            </w:r>
                          </w:p>
                          <w:p w14:paraId="054CDA00" w14:textId="6E271778" w:rsidR="00723035" w:rsidRPr="00301FC9" w:rsidRDefault="00C015CD" w:rsidP="00BA2E04">
                            <w:pPr>
                              <w:pStyle w:val="Subtitle"/>
                            </w:pPr>
                            <w:proofErr w:type="gramStart"/>
                            <w:r>
                              <w:t>is</w:t>
                            </w:r>
                            <w:proofErr w:type="gramEnd"/>
                            <w:r w:rsidR="00723035">
                              <w:t xml:space="preserve"> celebrating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40pt;margin-top:200pt;width:168pt;height:46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myp/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" o:allowincell="f" filled="f" stroked="f">
                <v:textbox inset=",0,,0">
                  <w:txbxContent>
                    <w:p w14:paraId="0639573B" w14:textId="208B05E7" w:rsidR="00723035" w:rsidRDefault="00723035" w:rsidP="002F0DEE">
                      <w:pPr>
                        <w:pStyle w:val="Subtitle"/>
                      </w:pPr>
                      <w:r>
                        <w:t xml:space="preserve">This month </w:t>
                      </w:r>
                      <w:r w:rsidR="00C015CD">
                        <w:t>Spencer Elementary School</w:t>
                      </w:r>
                      <w:r>
                        <w:t xml:space="preserve"> </w:t>
                      </w:r>
                    </w:p>
                    <w:p w14:paraId="054CDA00" w14:textId="6E271778" w:rsidR="00723035" w:rsidRPr="00301FC9" w:rsidRDefault="00C015CD" w:rsidP="00BA2E04">
                      <w:pPr>
                        <w:pStyle w:val="Subtitle"/>
                      </w:pPr>
                      <w:proofErr w:type="gramStart"/>
                      <w:r>
                        <w:t>is</w:t>
                      </w:r>
                      <w:proofErr w:type="gramEnd"/>
                      <w:r w:rsidR="00723035">
                        <w:t xml:space="preserve"> celebrating</w:t>
                      </w:r>
                    </w:p>
                  </w:txbxContent>
                </v:textbox>
                <w10:wrap type="tight" anchorx="page" anchory="page"/>
              </v:shape>
            </w:pict>
          </mc:Fallback>
        </mc:AlternateContent>
      </w:r>
      <w:r w:rsidR="00A76ECC" w:rsidRPr="00A76ECC">
        <w:rPr>
          <w:noProof/>
        </w:rPr>
        <w:t xml:space="preserve"> </w:t>
      </w:r>
      <w:r w:rsidR="000E1436">
        <w:rPr>
          <w:noProof/>
        </w:rPr>
        <mc:AlternateContent>
          <mc:Choice Requires="wps">
            <w:drawing>
              <wp:anchor distT="0" distB="0" distL="114300" distR="114300" simplePos="0" relativeHeight="251661313" behindDoc="0" locked="0" layoutInCell="1" allowOverlap="1" wp14:anchorId="6EBDE56D" wp14:editId="64A75675">
                <wp:simplePos x="0" y="0"/>
                <wp:positionH relativeFrom="page">
                  <wp:posOffset>6798310</wp:posOffset>
                </wp:positionH>
                <wp:positionV relativeFrom="page">
                  <wp:posOffset>9088120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E255775" w14:textId="66F66FAC" w:rsidR="00723035" w:rsidRDefault="00723035" w:rsidP="00BA2E04">
                            <w:pPr>
                              <w:pStyle w:val="BoxHeading-Small"/>
                            </w:pPr>
                            <w:r>
                              <w:t>1</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8" style="position:absolute;margin-left:535.3pt;margin-top:715.6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" fillcolor="#91bc2b [3205]" stroked="f" strokecolor="#4a7ebb" strokeweight="1.5pt">
                <v:shadow opacity="22938f" mv:blur="38100f" offset="0,2pt"/>
                <v:textbox inset="0,1.44pt,0,1.44pt">
                  <w:txbxContent>
                    <w:p w14:paraId="2E255775" w14:textId="66F66FAC" w:rsidR="00723035" w:rsidRDefault="00723035" w:rsidP="00BA2E04">
                      <w:pPr>
                        <w:pStyle w:val="BoxHeading-Small"/>
                      </w:pPr>
                      <w:r>
                        <w:t>1</w:t>
                      </w:r>
                    </w:p>
                  </w:txbxContent>
                </v:textbox>
                <w10:wrap type="tight" anchorx="page" anchory="page"/>
              </v:oval>
            </w:pict>
          </mc:Fallback>
        </mc:AlternateContent>
      </w:r>
      <w:r w:rsidR="00D21814">
        <w:rPr>
          <w:noProof/>
        </w:rPr>
        <mc:AlternateContent>
          <mc:Choice Requires="wps">
            <w:drawing>
              <wp:anchor distT="0" distB="0" distL="114300" distR="114300" simplePos="0" relativeHeight="251754509" behindDoc="0" locked="0" layoutInCell="1" allowOverlap="1" wp14:anchorId="64810C2A" wp14:editId="2E8492A6">
                <wp:simplePos x="0" y="0"/>
                <wp:positionH relativeFrom="page">
                  <wp:posOffset>2882900</wp:posOffset>
                </wp:positionH>
                <wp:positionV relativeFrom="page">
                  <wp:posOffset>5283200</wp:posOffset>
                </wp:positionV>
                <wp:extent cx="4292600" cy="2997200"/>
                <wp:effectExtent l="0" t="0" r="0" b="0"/>
                <wp:wrapThrough wrapText="bothSides">
                  <wp:wrapPolygon edited="0">
                    <wp:start x="128" y="0"/>
                    <wp:lineTo x="128" y="21417"/>
                    <wp:lineTo x="21344" y="21417"/>
                    <wp:lineTo x="21344" y="0"/>
                    <wp:lineTo x="128" y="0"/>
                  </wp:wrapPolygon>
                </wp:wrapThrough>
                <wp:docPr id="620" name="Text Box 620"/>
                <wp:cNvGraphicFramePr/>
                <a:graphic xmlns:a="http://schemas.openxmlformats.org/drawingml/2006/main">
                  <a:graphicData uri="http://schemas.microsoft.com/office/word/2010/wordprocessingShape">
                    <wps:wsp>
                      <wps:cNvSpPr txBox="1"/>
                      <wps:spPr>
                        <a:xfrm>
                          <a:off x="0" y="0"/>
                          <a:ext cx="4292600" cy="299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F9DDFA" w14:textId="0301ECA1" w:rsidR="00723035" w:rsidRDefault="00723035" w:rsidP="00D21814">
                            <w:pPr>
                              <w:pStyle w:val="BodyText"/>
                              <w:rPr>
                                <w:color w:val="auto"/>
                                <w:sz w:val="28"/>
                                <w:szCs w:val="28"/>
                              </w:rPr>
                            </w:pPr>
                            <w:r w:rsidRPr="004C2D71">
                              <w:rPr>
                                <w:sz w:val="28"/>
                                <w:szCs w:val="28"/>
                              </w:rPr>
                              <w:t xml:space="preserve">This </w:t>
                            </w:r>
                            <w:r w:rsidR="00C015CD">
                              <w:rPr>
                                <w:sz w:val="28"/>
                                <w:szCs w:val="28"/>
                              </w:rPr>
                              <w:t>month our cafeteria</w:t>
                            </w:r>
                            <w:r>
                              <w:rPr>
                                <w:sz w:val="28"/>
                                <w:szCs w:val="28"/>
                              </w:rPr>
                              <w:t xml:space="preserve"> </w:t>
                            </w:r>
                            <w:r w:rsidR="00C015CD">
                              <w:rPr>
                                <w:sz w:val="28"/>
                                <w:szCs w:val="28"/>
                              </w:rPr>
                              <w:t>is</w:t>
                            </w:r>
                            <w:r>
                              <w:rPr>
                                <w:sz w:val="28"/>
                                <w:szCs w:val="28"/>
                              </w:rPr>
                              <w:t xml:space="preserve"> featuring </w:t>
                            </w:r>
                            <w:r w:rsidR="00C015CD">
                              <w:rPr>
                                <w:sz w:val="28"/>
                                <w:szCs w:val="28"/>
                              </w:rPr>
                              <w:t>local KALE grown in Connecticut.</w:t>
                            </w:r>
                            <w:r>
                              <w:rPr>
                                <w:sz w:val="28"/>
                                <w:szCs w:val="28"/>
                              </w:rPr>
                              <w:t xml:space="preserve"> </w:t>
                            </w:r>
                            <w:r>
                              <w:rPr>
                                <w:color w:val="auto"/>
                                <w:sz w:val="28"/>
                                <w:szCs w:val="28"/>
                              </w:rPr>
                              <w:t xml:space="preserve">Food Service </w:t>
                            </w:r>
                            <w:proofErr w:type="gramStart"/>
                            <w:r>
                              <w:rPr>
                                <w:color w:val="auto"/>
                                <w:sz w:val="28"/>
                                <w:szCs w:val="28"/>
                              </w:rPr>
                              <w:t>staff are</w:t>
                            </w:r>
                            <w:proofErr w:type="gramEnd"/>
                            <w:r>
                              <w:rPr>
                                <w:color w:val="auto"/>
                                <w:sz w:val="28"/>
                                <w:szCs w:val="28"/>
                              </w:rPr>
                              <w:t xml:space="preserve"> getting ready to prepare some delicious samples with this fresh produce.</w:t>
                            </w:r>
                          </w:p>
                          <w:p w14:paraId="50C57A0A" w14:textId="0F814CE6" w:rsidR="00723035" w:rsidRDefault="00723035" w:rsidP="00D21814">
                            <w:pPr>
                              <w:pStyle w:val="BodyText"/>
                              <w:rPr>
                                <w:color w:val="auto"/>
                                <w:sz w:val="28"/>
                                <w:szCs w:val="28"/>
                              </w:rPr>
                            </w:pPr>
                            <w:r>
                              <w:rPr>
                                <w:sz w:val="28"/>
                                <w:szCs w:val="28"/>
                              </w:rPr>
                              <w:t>On</w:t>
                            </w:r>
                            <w:r w:rsidRPr="004C2D71">
                              <w:rPr>
                                <w:sz w:val="28"/>
                                <w:szCs w:val="28"/>
                              </w:rPr>
                              <w:t xml:space="preserve"> </w:t>
                            </w:r>
                            <w:r w:rsidR="00C015CD">
                              <w:rPr>
                                <w:b/>
                                <w:color w:val="008000"/>
                                <w:sz w:val="28"/>
                                <w:szCs w:val="28"/>
                              </w:rPr>
                              <w:t>Monday</w:t>
                            </w:r>
                            <w:r w:rsidRPr="004C2D71">
                              <w:rPr>
                                <w:b/>
                                <w:color w:val="008000"/>
                                <w:sz w:val="28"/>
                                <w:szCs w:val="28"/>
                              </w:rPr>
                              <w:t xml:space="preserve">, </w:t>
                            </w:r>
                            <w:r>
                              <w:rPr>
                                <w:b/>
                                <w:color w:val="008000"/>
                                <w:sz w:val="28"/>
                                <w:szCs w:val="28"/>
                              </w:rPr>
                              <w:t>November</w:t>
                            </w:r>
                            <w:r w:rsidRPr="004C2D71">
                              <w:rPr>
                                <w:b/>
                                <w:color w:val="008000"/>
                                <w:sz w:val="28"/>
                                <w:szCs w:val="28"/>
                              </w:rPr>
                              <w:t xml:space="preserve"> </w:t>
                            </w:r>
                            <w:r w:rsidR="00C015CD">
                              <w:rPr>
                                <w:b/>
                                <w:color w:val="008000"/>
                                <w:sz w:val="28"/>
                                <w:szCs w:val="28"/>
                              </w:rPr>
                              <w:t>16</w:t>
                            </w:r>
                            <w:r>
                              <w:rPr>
                                <w:b/>
                                <w:color w:val="008000"/>
                                <w:sz w:val="28"/>
                                <w:szCs w:val="28"/>
                              </w:rPr>
                              <w:t>th</w:t>
                            </w:r>
                            <w:r w:rsidRPr="004C2D71">
                              <w:rPr>
                                <w:color w:val="auto"/>
                                <w:sz w:val="28"/>
                                <w:szCs w:val="28"/>
                              </w:rPr>
                              <w:t xml:space="preserve"> </w:t>
                            </w:r>
                            <w:r>
                              <w:rPr>
                                <w:color w:val="auto"/>
                                <w:sz w:val="28"/>
                                <w:szCs w:val="28"/>
                              </w:rPr>
                              <w:t>students will have a chance to sample local kale chips. We’ll be voting on the dish, and we may see the chips on the lunch menu later in the month! We will be featuring and tasting a different local product each month this year through our Put Local On Your Tray project.</w:t>
                            </w:r>
                          </w:p>
                          <w:p w14:paraId="42E7B0A4" w14:textId="77777777" w:rsidR="00723035" w:rsidRPr="004C2D71" w:rsidRDefault="00723035" w:rsidP="00D21814">
                            <w:pPr>
                              <w:pStyle w:val="BodyText"/>
                              <w:rPr>
                                <w:color w:val="auto"/>
                                <w:sz w:val="28"/>
                                <w:szCs w:val="28"/>
                              </w:rPr>
                            </w:pPr>
                          </w:p>
                          <w:p w14:paraId="769D6C63" w14:textId="77777777" w:rsidR="00723035" w:rsidRDefault="00723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0" o:spid="_x0000_s1039" type="#_x0000_t202" style="position:absolute;margin-left:227pt;margin-top:416pt;width:338pt;height:236pt;z-index:251754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" mv:complextextbox="1" filled="f" stroked="f">
                <v:textbox>
                  <w:txbxContent>
                    <w:p w14:paraId="14F9DDFA" w14:textId="0301ECA1" w:rsidR="00723035" w:rsidRDefault="00723035" w:rsidP="00D21814">
                      <w:pPr>
                        <w:pStyle w:val="BodyText"/>
                        <w:rPr>
                          <w:color w:val="auto"/>
                          <w:sz w:val="28"/>
                          <w:szCs w:val="28"/>
                        </w:rPr>
                      </w:pPr>
                      <w:r w:rsidRPr="004C2D71">
                        <w:rPr>
                          <w:sz w:val="28"/>
                          <w:szCs w:val="28"/>
                        </w:rPr>
                        <w:t xml:space="preserve">This </w:t>
                      </w:r>
                      <w:r w:rsidR="00C015CD">
                        <w:rPr>
                          <w:sz w:val="28"/>
                          <w:szCs w:val="28"/>
                        </w:rPr>
                        <w:t>month our cafeteria</w:t>
                      </w:r>
                      <w:r>
                        <w:rPr>
                          <w:sz w:val="28"/>
                          <w:szCs w:val="28"/>
                        </w:rPr>
                        <w:t xml:space="preserve"> </w:t>
                      </w:r>
                      <w:r w:rsidR="00C015CD">
                        <w:rPr>
                          <w:sz w:val="28"/>
                          <w:szCs w:val="28"/>
                        </w:rPr>
                        <w:t>is</w:t>
                      </w:r>
                      <w:r>
                        <w:rPr>
                          <w:sz w:val="28"/>
                          <w:szCs w:val="28"/>
                        </w:rPr>
                        <w:t xml:space="preserve"> featuring </w:t>
                      </w:r>
                      <w:r w:rsidR="00C015CD">
                        <w:rPr>
                          <w:sz w:val="28"/>
                          <w:szCs w:val="28"/>
                        </w:rPr>
                        <w:t>local KALE grown in Connecticut.</w:t>
                      </w:r>
                      <w:r>
                        <w:rPr>
                          <w:sz w:val="28"/>
                          <w:szCs w:val="28"/>
                        </w:rPr>
                        <w:t xml:space="preserve"> </w:t>
                      </w:r>
                      <w:r>
                        <w:rPr>
                          <w:color w:val="auto"/>
                          <w:sz w:val="28"/>
                          <w:szCs w:val="28"/>
                        </w:rPr>
                        <w:t xml:space="preserve">Food Service </w:t>
                      </w:r>
                      <w:proofErr w:type="gramStart"/>
                      <w:r>
                        <w:rPr>
                          <w:color w:val="auto"/>
                          <w:sz w:val="28"/>
                          <w:szCs w:val="28"/>
                        </w:rPr>
                        <w:t>staff are</w:t>
                      </w:r>
                      <w:proofErr w:type="gramEnd"/>
                      <w:r>
                        <w:rPr>
                          <w:color w:val="auto"/>
                          <w:sz w:val="28"/>
                          <w:szCs w:val="28"/>
                        </w:rPr>
                        <w:t xml:space="preserve"> getting ready to prepare some delicious samples with this fresh produce.</w:t>
                      </w:r>
                    </w:p>
                    <w:p w14:paraId="50C57A0A" w14:textId="0F814CE6" w:rsidR="00723035" w:rsidRDefault="00723035" w:rsidP="00D21814">
                      <w:pPr>
                        <w:pStyle w:val="BodyText"/>
                        <w:rPr>
                          <w:color w:val="auto"/>
                          <w:sz w:val="28"/>
                          <w:szCs w:val="28"/>
                        </w:rPr>
                      </w:pPr>
                      <w:r>
                        <w:rPr>
                          <w:sz w:val="28"/>
                          <w:szCs w:val="28"/>
                        </w:rPr>
                        <w:t>On</w:t>
                      </w:r>
                      <w:r w:rsidRPr="004C2D71">
                        <w:rPr>
                          <w:sz w:val="28"/>
                          <w:szCs w:val="28"/>
                        </w:rPr>
                        <w:t xml:space="preserve"> </w:t>
                      </w:r>
                      <w:r w:rsidR="00C015CD">
                        <w:rPr>
                          <w:b/>
                          <w:color w:val="008000"/>
                          <w:sz w:val="28"/>
                          <w:szCs w:val="28"/>
                        </w:rPr>
                        <w:t>Monday</w:t>
                      </w:r>
                      <w:r w:rsidRPr="004C2D71">
                        <w:rPr>
                          <w:b/>
                          <w:color w:val="008000"/>
                          <w:sz w:val="28"/>
                          <w:szCs w:val="28"/>
                        </w:rPr>
                        <w:t xml:space="preserve">, </w:t>
                      </w:r>
                      <w:r>
                        <w:rPr>
                          <w:b/>
                          <w:color w:val="008000"/>
                          <w:sz w:val="28"/>
                          <w:szCs w:val="28"/>
                        </w:rPr>
                        <w:t>November</w:t>
                      </w:r>
                      <w:r w:rsidRPr="004C2D71">
                        <w:rPr>
                          <w:b/>
                          <w:color w:val="008000"/>
                          <w:sz w:val="28"/>
                          <w:szCs w:val="28"/>
                        </w:rPr>
                        <w:t xml:space="preserve"> </w:t>
                      </w:r>
                      <w:r w:rsidR="00C015CD">
                        <w:rPr>
                          <w:b/>
                          <w:color w:val="008000"/>
                          <w:sz w:val="28"/>
                          <w:szCs w:val="28"/>
                        </w:rPr>
                        <w:t>16</w:t>
                      </w:r>
                      <w:r>
                        <w:rPr>
                          <w:b/>
                          <w:color w:val="008000"/>
                          <w:sz w:val="28"/>
                          <w:szCs w:val="28"/>
                        </w:rPr>
                        <w:t>th</w:t>
                      </w:r>
                      <w:r w:rsidRPr="004C2D71">
                        <w:rPr>
                          <w:color w:val="auto"/>
                          <w:sz w:val="28"/>
                          <w:szCs w:val="28"/>
                        </w:rPr>
                        <w:t xml:space="preserve"> </w:t>
                      </w:r>
                      <w:r>
                        <w:rPr>
                          <w:color w:val="auto"/>
                          <w:sz w:val="28"/>
                          <w:szCs w:val="28"/>
                        </w:rPr>
                        <w:t>students will have a chance to sample local kale chips. We’ll be voting on the dish, and we may see the chips on the lunch menu later in the month! We will be featuring and tasting a different local product each month this year through our Put Local On Your Tray project.</w:t>
                      </w:r>
                    </w:p>
                    <w:p w14:paraId="42E7B0A4" w14:textId="77777777" w:rsidR="00723035" w:rsidRPr="004C2D71" w:rsidRDefault="00723035" w:rsidP="00D21814">
                      <w:pPr>
                        <w:pStyle w:val="BodyText"/>
                        <w:rPr>
                          <w:color w:val="auto"/>
                          <w:sz w:val="28"/>
                          <w:szCs w:val="28"/>
                        </w:rPr>
                      </w:pPr>
                    </w:p>
                    <w:p w14:paraId="769D6C63" w14:textId="77777777" w:rsidR="00723035" w:rsidRDefault="00723035"/>
                  </w:txbxContent>
                </v:textbox>
                <w10:wrap type="through" anchorx="page" anchory="page"/>
              </v:shape>
            </w:pict>
          </mc:Fallback>
        </mc:AlternateContent>
      </w:r>
      <w:r w:rsidR="00D21814">
        <w:rPr>
          <w:noProof/>
        </w:rPr>
        <mc:AlternateContent>
          <mc:Choice Requires="wps">
            <w:drawing>
              <wp:anchor distT="0" distB="0" distL="114300" distR="114300" simplePos="0" relativeHeight="251683841" behindDoc="0" locked="0" layoutInCell="0" allowOverlap="1" wp14:anchorId="58591EE1" wp14:editId="20886231">
                <wp:simplePos x="0" y="0"/>
                <wp:positionH relativeFrom="page">
                  <wp:posOffset>2882900</wp:posOffset>
                </wp:positionH>
                <wp:positionV relativeFrom="page">
                  <wp:posOffset>4852670</wp:posOffset>
                </wp:positionV>
                <wp:extent cx="4292600" cy="495300"/>
                <wp:effectExtent l="0" t="0" r="0" b="12700"/>
                <wp:wrapTight wrapText="bothSides">
                  <wp:wrapPolygon edited="0">
                    <wp:start x="128" y="0"/>
                    <wp:lineTo x="128" y="21046"/>
                    <wp:lineTo x="21344" y="21046"/>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5AABAF" w14:textId="6B4655B2" w:rsidR="00723035" w:rsidRPr="00301FC9" w:rsidRDefault="00723035" w:rsidP="00BA2E04">
                            <w:pPr>
                              <w:pStyle w:val="Heading2"/>
                            </w:pPr>
                            <w:r>
                              <w:t>Get your taste buds ready!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227pt;margin-top:382.1pt;width:338pt;height:39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" o:allowincell="f" filled="f" stroked="f">
                <v:textbox inset=",0,,0">
                  <w:txbxContent>
                    <w:p w14:paraId="3C5AABAF" w14:textId="6B4655B2" w:rsidR="00723035" w:rsidRPr="00301FC9" w:rsidRDefault="00723035" w:rsidP="00BA2E04">
                      <w:pPr>
                        <w:pStyle w:val="Heading2"/>
                      </w:pPr>
                      <w:r>
                        <w:t>Get your taste buds ready!</w:t>
                      </w:r>
                    </w:p>
                  </w:txbxContent>
                </v:textbox>
                <w10:wrap type="tight" anchorx="page" anchory="page"/>
              </v:shape>
            </w:pict>
          </mc:Fallback>
        </mc:AlternateContent>
      </w:r>
      <w:r w:rsidR="00BE52FA">
        <w:rPr>
          <w:noProof/>
        </w:rPr>
        <mc:AlternateContent>
          <mc:Choice Requires="wps">
            <w:drawing>
              <wp:anchor distT="0" distB="0" distL="114300" distR="114300" simplePos="0" relativeHeight="251677697" behindDoc="0" locked="0" layoutInCell="0" allowOverlap="1" wp14:anchorId="193D5444" wp14:editId="2FB4FDE1">
                <wp:simplePos x="0" y="0"/>
                <wp:positionH relativeFrom="page">
                  <wp:posOffset>520700</wp:posOffset>
                </wp:positionH>
                <wp:positionV relativeFrom="page">
                  <wp:posOffset>3022600</wp:posOffset>
                </wp:positionV>
                <wp:extent cx="2133600" cy="773430"/>
                <wp:effectExtent l="0" t="0" r="0" b="13970"/>
                <wp:wrapTight wrapText="bothSides">
                  <wp:wrapPolygon edited="0">
                    <wp:start x="257" y="0"/>
                    <wp:lineTo x="257" y="21281"/>
                    <wp:lineTo x="21086" y="21281"/>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E4E780" w14:textId="6673838F" w:rsidR="00723035" w:rsidRPr="00301FC9" w:rsidRDefault="00723035" w:rsidP="00BA2E04">
                            <w:pPr>
                              <w:pStyle w:val="BoxHeading-Large"/>
                            </w:pPr>
                            <w:r>
                              <w:t>Kale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41pt;margin-top:238pt;width:168pt;height:60.9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eD+PcCAABX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me&#10;EIwEbYGjB7Y3aCH3aBRafPpOp2B234Gh2YMceHa16u5OFt80EnJZU7Flc6VkXzNaQn7E3vQvrg5+&#10;tHWy6T/KEuLQnZHO0b5SrQUP4EDgHXh6OnFjcylAGJLRaBKAqgDddDqKRo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" o:allowincell="f" filled="f" stroked="f">
                <v:textbox inset=",0,,0">
                  <w:txbxContent>
                    <w:p w14:paraId="5DE4E780" w14:textId="6673838F" w:rsidR="00723035" w:rsidRPr="00301FC9" w:rsidRDefault="00723035" w:rsidP="00BA2E04">
                      <w:pPr>
                        <w:pStyle w:val="BoxHeading-Large"/>
                      </w:pPr>
                      <w:r>
                        <w:t>Kale</w:t>
                      </w:r>
                    </w:p>
                  </w:txbxContent>
                </v:textbox>
                <w10:wrap type="tight" anchorx="page" anchory="page"/>
              </v:shape>
            </w:pict>
          </mc:Fallback>
        </mc:AlternateContent>
      </w:r>
      <w:r w:rsidR="006A7C9D">
        <w:rPr>
          <w:noProof/>
        </w:rPr>
        <w:drawing>
          <wp:anchor distT="0" distB="0" distL="114300" distR="114300" simplePos="0" relativeHeight="251780109" behindDoc="0" locked="0" layoutInCell="1" allowOverlap="1" wp14:anchorId="597EAB8F" wp14:editId="6B887E50">
            <wp:simplePos x="0" y="0"/>
            <wp:positionH relativeFrom="page">
              <wp:posOffset>524510</wp:posOffset>
            </wp:positionH>
            <wp:positionV relativeFrom="page">
              <wp:posOffset>516255</wp:posOffset>
            </wp:positionV>
            <wp:extent cx="2153920" cy="1664335"/>
            <wp:effectExtent l="0" t="0" r="5080" b="12065"/>
            <wp:wrapThrough wrapText="bothSides">
              <wp:wrapPolygon edited="1">
                <wp:start x="0" y="0"/>
                <wp:lineTo x="0" y="14381"/>
                <wp:lineTo x="2761" y="14381"/>
                <wp:lineTo x="6270" y="20283"/>
                <wp:lineTo x="6083" y="21475"/>
                <wp:lineTo x="21407" y="21339"/>
                <wp:lineTo x="21407" y="0"/>
                <wp:lineTo x="0" y="0"/>
              </wp:wrapPolygon>
            </wp:wrapThrough>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0" y="0"/>
                      <a:ext cx="215392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313">
        <w:rPr>
          <w:noProof/>
        </w:rPr>
        <mc:AlternateContent>
          <mc:Choice Requires="wps">
            <w:drawing>
              <wp:anchor distT="0" distB="0" distL="114300" distR="114300" simplePos="0" relativeHeight="251680769" behindDoc="0" locked="0" layoutInCell="1" allowOverlap="1" wp14:anchorId="3F870CA9" wp14:editId="64D9FE53">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8F9150" w14:textId="05CAC368" w:rsidR="00723035" w:rsidRPr="00301FC9" w:rsidRDefault="00723035" w:rsidP="00BA2E04">
                            <w:pPr>
                              <w:pStyle w:val="Date"/>
                            </w:pPr>
                            <w:r>
                              <w:t>NOVEMBER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67yfoCAABY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D9&#10;4DSkG1E9wnhJAd0PgwJrGQ6NkD8wGmDFZVh93xFJMWo/cBjRxA9DsxPtBxzkpXRzkhJeAkSGNUbj&#10;caXH/bnrJds24GFcBlwsYJxrZifNzP0YzXEJwPqyhB9XrdmPl9/W6umHMP8N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NDeu8n6AgAAWAYAAA4AAAAAAAAAAAAAAAAALAIAAGRycy9lMm9Eb2MueG1sUEsBAi0AFAAGAAgA&#10;AAAhAIQtifDfAAAACgEAAA8AAAAAAAAAAAAAAAAAUgUAAGRycy9kb3ducmV2LnhtbFBLBQYAAAAA&#10;BAAEAPMAAABeBgAAAAA=&#10;" filled="f" stroked="f">
                <v:textbox inset=",0,,0">
                  <w:txbxContent>
                    <w:p w14:paraId="668F9150" w14:textId="05CAC368" w:rsidR="00723035" w:rsidRPr="00301FC9" w:rsidRDefault="00723035" w:rsidP="00BA2E04">
                      <w:pPr>
                        <w:pStyle w:val="Date"/>
                      </w:pPr>
                      <w:r>
                        <w:t>NOVEMBER</w:t>
                      </w:r>
                    </w:p>
                  </w:txbxContent>
                </v:textbox>
                <w10:wrap type="tight" anchorx="page" anchory="page"/>
              </v:shape>
            </w:pict>
          </mc:Fallback>
        </mc:AlternateContent>
      </w:r>
      <w:r w:rsidR="00EC4BD5">
        <w:br w:type="page"/>
      </w:r>
      <w:r w:rsidR="00702E6E">
        <w:rPr>
          <w:noProof/>
        </w:rPr>
        <w:lastRenderedPageBreak/>
        <w:drawing>
          <wp:anchor distT="0" distB="0" distL="114300" distR="114300" simplePos="0" relativeHeight="251776013" behindDoc="0" locked="0" layoutInCell="1" allowOverlap="1" wp14:anchorId="74A30172" wp14:editId="42DDF0D9">
            <wp:simplePos x="0" y="0"/>
            <wp:positionH relativeFrom="page">
              <wp:posOffset>473710</wp:posOffset>
            </wp:positionH>
            <wp:positionV relativeFrom="page">
              <wp:posOffset>916940</wp:posOffset>
            </wp:positionV>
            <wp:extent cx="4546600" cy="3419475"/>
            <wp:effectExtent l="0" t="0" r="0" b="9525"/>
            <wp:wrapThrough wrapText="bothSides">
              <wp:wrapPolygon edited="0">
                <wp:start x="0" y="0"/>
                <wp:lineTo x="0" y="21500"/>
                <wp:lineTo x="21479" y="21500"/>
                <wp:lineTo x="21479" y="0"/>
                <wp:lineTo x="0" y="0"/>
              </wp:wrapPolygon>
            </wp:wrapThrough>
            <wp:docPr id="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60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CBC">
        <w:rPr>
          <w:noProof/>
        </w:rPr>
        <mc:AlternateContent>
          <mc:Choice Requires="wps">
            <w:drawing>
              <wp:anchor distT="0" distB="0" distL="114300" distR="114300" simplePos="0" relativeHeight="251756557" behindDoc="0" locked="0" layoutInCell="1" allowOverlap="1" wp14:anchorId="3B580B61" wp14:editId="4200FE97">
                <wp:simplePos x="0" y="0"/>
                <wp:positionH relativeFrom="page">
                  <wp:posOffset>5029200</wp:posOffset>
                </wp:positionH>
                <wp:positionV relativeFrom="page">
                  <wp:posOffset>457200</wp:posOffset>
                </wp:positionV>
                <wp:extent cx="2286000" cy="448310"/>
                <wp:effectExtent l="0" t="0" r="0" b="8890"/>
                <wp:wrapThrough wrapText="bothSides">
                  <wp:wrapPolygon edited="0">
                    <wp:start x="0" y="0"/>
                    <wp:lineTo x="0" y="20805"/>
                    <wp:lineTo x="21360" y="20805"/>
                    <wp:lineTo x="21360" y="0"/>
                    <wp:lineTo x="0" y="0"/>
                  </wp:wrapPolygon>
                </wp:wrapThrough>
                <wp:docPr id="622" name="Text Box 622"/>
                <wp:cNvGraphicFramePr/>
                <a:graphic xmlns:a="http://schemas.openxmlformats.org/drawingml/2006/main">
                  <a:graphicData uri="http://schemas.microsoft.com/office/word/2010/wordprocessingShape">
                    <wps:wsp>
                      <wps:cNvSpPr txBox="1"/>
                      <wps:spPr>
                        <a:xfrm>
                          <a:off x="0" y="0"/>
                          <a:ext cx="2286000" cy="44831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DACDF9" w14:textId="426B1991" w:rsidR="00723035" w:rsidRPr="00175C76" w:rsidRDefault="00723035" w:rsidP="00AB4CBC">
                            <w:pPr>
                              <w:jc w:val="right"/>
                              <w:rPr>
                                <w:color w:val="FFFFFF" w:themeColor="background1"/>
                                <w:sz w:val="28"/>
                                <w:szCs w:val="28"/>
                              </w:rPr>
                            </w:pPr>
                            <w:proofErr w:type="gramStart"/>
                            <w:r>
                              <w:rPr>
                                <w:color w:val="FFFFFF" w:themeColor="background1"/>
                                <w:sz w:val="28"/>
                                <w:szCs w:val="28"/>
                              </w:rPr>
                              <w:t>November</w:t>
                            </w:r>
                            <w:r w:rsidRPr="00175C76">
                              <w:rPr>
                                <w:color w:val="FFFFFF" w:themeColor="background1"/>
                                <w:sz w:val="28"/>
                                <w:szCs w:val="28"/>
                              </w:rPr>
                              <w:t xml:space="preserve"> :</w:t>
                            </w:r>
                            <w:proofErr w:type="gramEnd"/>
                            <w:r w:rsidRPr="00175C76">
                              <w:rPr>
                                <w:color w:val="FFFFFF" w:themeColor="background1"/>
                                <w:sz w:val="28"/>
                                <w:szCs w:val="28"/>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2" o:spid="_x0000_s1043" type="#_x0000_t202" style="position:absolute;margin-left:396pt;margin-top:36pt;width:180pt;height:35.3pt;z-index:2517565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" mv:complextextbox="1" fillcolor="#91bc2b [3205]" stroked="f">
                <v:textbox>
                  <w:txbxContent>
                    <w:p w14:paraId="79DACDF9" w14:textId="426B1991" w:rsidR="00723035" w:rsidRPr="00175C76" w:rsidRDefault="00723035" w:rsidP="00AB4CBC">
                      <w:pPr>
                        <w:jc w:val="right"/>
                        <w:rPr>
                          <w:color w:val="FFFFFF" w:themeColor="background1"/>
                          <w:sz w:val="28"/>
                          <w:szCs w:val="28"/>
                        </w:rPr>
                      </w:pPr>
                      <w:proofErr w:type="gramStart"/>
                      <w:r>
                        <w:rPr>
                          <w:color w:val="FFFFFF" w:themeColor="background1"/>
                          <w:sz w:val="28"/>
                          <w:szCs w:val="28"/>
                        </w:rPr>
                        <w:t>November</w:t>
                      </w:r>
                      <w:r w:rsidRPr="00175C76">
                        <w:rPr>
                          <w:color w:val="FFFFFF" w:themeColor="background1"/>
                          <w:sz w:val="28"/>
                          <w:szCs w:val="28"/>
                        </w:rPr>
                        <w:t xml:space="preserve"> :</w:t>
                      </w:r>
                      <w:proofErr w:type="gramEnd"/>
                      <w:r w:rsidRPr="00175C76">
                        <w:rPr>
                          <w:color w:val="FFFFFF" w:themeColor="background1"/>
                          <w:sz w:val="28"/>
                          <w:szCs w:val="28"/>
                        </w:rPr>
                        <w:t xml:space="preserve"> 2015</w:t>
                      </w:r>
                    </w:p>
                  </w:txbxContent>
                </v:textbox>
                <w10:wrap type="through" anchorx="page" anchory="page"/>
              </v:shape>
            </w:pict>
          </mc:Fallback>
        </mc:AlternateContent>
      </w:r>
    </w:p>
    <w:p w14:paraId="0D132C65" w14:textId="2A1246D9" w:rsidR="00BA2E04" w:rsidRDefault="008C4069">
      <w:r>
        <w:rPr>
          <w:noProof/>
        </w:rPr>
        <mc:AlternateContent>
          <mc:Choice Requires="wps">
            <w:drawing>
              <wp:anchor distT="0" distB="0" distL="114300" distR="114300" simplePos="0" relativeHeight="251739149" behindDoc="0" locked="0" layoutInCell="1" allowOverlap="1" wp14:anchorId="39030E84" wp14:editId="524A1E72">
                <wp:simplePos x="0" y="0"/>
                <wp:positionH relativeFrom="page">
                  <wp:posOffset>3995420</wp:posOffset>
                </wp:positionH>
                <wp:positionV relativeFrom="page">
                  <wp:posOffset>7135495</wp:posOffset>
                </wp:positionV>
                <wp:extent cx="228600" cy="228600"/>
                <wp:effectExtent l="0" t="0" r="0" b="0"/>
                <wp:wrapNone/>
                <wp:docPr id="61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9066DF0" w14:textId="7DB65551" w:rsidR="00723035" w:rsidRPr="00691C4B" w:rsidRDefault="00723035" w:rsidP="00646076">
                            <w:pPr>
                              <w:pStyle w:val="BoxPageNumber"/>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4" style="position:absolute;margin-left:314.6pt;margin-top:561.85pt;width:18pt;height:18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" fillcolor="#45a5dc [3204]" stroked="f" strokecolor="#4a7ebb" strokeweight="1.5pt">
                <v:shadow opacity="22938f" mv:blur="38100f" offset="0,2pt"/>
                <v:textbox inset="0,0,0,0">
                  <w:txbxContent>
                    <w:p w14:paraId="69066DF0" w14:textId="7DB65551" w:rsidR="00723035" w:rsidRPr="00691C4B" w:rsidRDefault="00723035" w:rsidP="00646076">
                      <w:pPr>
                        <w:pStyle w:val="BoxPageNumber"/>
                      </w:pPr>
                      <w:r>
                        <w:t>41</w:t>
                      </w:r>
                    </w:p>
                  </w:txbxContent>
                </v:textbox>
                <w10:wrap anchorx="page" anchory="page"/>
              </v:oval>
            </w:pict>
          </mc:Fallback>
        </mc:AlternateContent>
      </w:r>
      <w:r>
        <w:rPr>
          <w:noProof/>
        </w:rPr>
        <mc:AlternateContent>
          <mc:Choice Requires="wps">
            <w:drawing>
              <wp:anchor distT="0" distB="0" distL="114300" distR="114300" simplePos="0" relativeHeight="251737101" behindDoc="0" locked="0" layoutInCell="1" allowOverlap="1" wp14:anchorId="2D2A54C4" wp14:editId="343E3A2A">
                <wp:simplePos x="0" y="0"/>
                <wp:positionH relativeFrom="page">
                  <wp:posOffset>3987165</wp:posOffset>
                </wp:positionH>
                <wp:positionV relativeFrom="page">
                  <wp:posOffset>6580505</wp:posOffset>
                </wp:positionV>
                <wp:extent cx="228600" cy="228600"/>
                <wp:effectExtent l="0" t="0" r="0" b="0"/>
                <wp:wrapNone/>
                <wp:docPr id="60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16BF7A4" w14:textId="3ADC0C2E" w:rsidR="00723035" w:rsidRPr="00691C4B" w:rsidRDefault="00723035" w:rsidP="00646076">
                            <w:pPr>
                              <w:pStyle w:val="BoxPageNumber"/>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5" style="position:absolute;margin-left:313.95pt;margin-top:518.15pt;width:18pt;height:18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" fillcolor="#45a5dc [3204]" stroked="f" strokecolor="#4a7ebb" strokeweight="1.5pt">
                <v:shadow opacity="22938f" mv:blur="38100f" offset="0,2pt"/>
                <v:textbox inset="0,0,0,0">
                  <w:txbxContent>
                    <w:p w14:paraId="216BF7A4" w14:textId="3ADC0C2E" w:rsidR="00723035" w:rsidRPr="00691C4B" w:rsidRDefault="00723035" w:rsidP="00646076">
                      <w:pPr>
                        <w:pStyle w:val="BoxPageNumber"/>
                      </w:pPr>
                      <w:r>
                        <w:t>31</w:t>
                      </w:r>
                    </w:p>
                  </w:txbxContent>
                </v:textbox>
                <w10:wrap anchorx="page" anchory="page"/>
              </v:oval>
            </w:pict>
          </mc:Fallback>
        </mc:AlternateContent>
      </w:r>
      <w:r>
        <w:rPr>
          <w:noProof/>
        </w:rPr>
        <mc:AlternateContent>
          <mc:Choice Requires="wps">
            <w:drawing>
              <wp:anchor distT="0" distB="0" distL="114300" distR="114300" simplePos="0" relativeHeight="251735053" behindDoc="0" locked="0" layoutInCell="1" allowOverlap="1" wp14:anchorId="1EE23508" wp14:editId="1650C910">
                <wp:simplePos x="0" y="0"/>
                <wp:positionH relativeFrom="page">
                  <wp:posOffset>3987165</wp:posOffset>
                </wp:positionH>
                <wp:positionV relativeFrom="page">
                  <wp:posOffset>6009005</wp:posOffset>
                </wp:positionV>
                <wp:extent cx="228600" cy="228600"/>
                <wp:effectExtent l="0" t="0" r="0" b="0"/>
                <wp:wrapNone/>
                <wp:docPr id="6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FC277D4" w14:textId="64B68CCC" w:rsidR="00723035" w:rsidRPr="00691C4B" w:rsidRDefault="00723035"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313.95pt;margin-top:473.15pt;width:18pt;height:18pt;z-index:251735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" fillcolor="#45a5dc [3204]" stroked="f" strokecolor="#4a7ebb" strokeweight="1.5pt">
                <v:shadow opacity="22938f" mv:blur="38100f" offset="0,2pt"/>
                <v:textbox inset="0,0,0,0">
                  <w:txbxContent>
                    <w:p w14:paraId="5FC277D4" w14:textId="64B68CCC" w:rsidR="00723035" w:rsidRPr="00691C4B" w:rsidRDefault="00723035" w:rsidP="00646076">
                      <w:pPr>
                        <w:pStyle w:val="BoxPageNumber"/>
                      </w:pPr>
                      <w:r>
                        <w:t>2</w:t>
                      </w:r>
                    </w:p>
                  </w:txbxContent>
                </v:textbox>
                <w10:wrap anchorx="page" anchory="page"/>
              </v:oval>
            </w:pict>
          </mc:Fallback>
        </mc:AlternateContent>
      </w:r>
      <w:r w:rsidR="00153767">
        <w:rPr>
          <w:noProof/>
        </w:rPr>
        <mc:AlternateContent>
          <mc:Choice Requires="wps">
            <w:drawing>
              <wp:anchor distT="0" distB="0" distL="114300" distR="114300" simplePos="0" relativeHeight="251733005" behindDoc="0" locked="0" layoutInCell="1" allowOverlap="1" wp14:anchorId="095DCA1B" wp14:editId="178CF99D">
                <wp:simplePos x="0" y="0"/>
                <wp:positionH relativeFrom="page">
                  <wp:posOffset>3987165</wp:posOffset>
                </wp:positionH>
                <wp:positionV relativeFrom="page">
                  <wp:posOffset>5470525</wp:posOffset>
                </wp:positionV>
                <wp:extent cx="228600" cy="228600"/>
                <wp:effectExtent l="0" t="0" r="0" b="0"/>
                <wp:wrapNone/>
                <wp:docPr id="60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F42337E" w14:textId="77777777" w:rsidR="00723035" w:rsidRPr="00691C4B" w:rsidRDefault="00723035"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7" style="position:absolute;margin-left:313.95pt;margin-top:430.75pt;width:18pt;height:18pt;z-index:251733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" fillcolor="#45a5dc [3204]" stroked="f" strokecolor="#4a7ebb" strokeweight="1.5pt">
                <v:shadow opacity="22938f" mv:blur="38100f" offset="0,2pt"/>
                <v:textbox inset="0,0,0,0">
                  <w:txbxContent>
                    <w:p w14:paraId="7F42337E" w14:textId="77777777" w:rsidR="00723035" w:rsidRPr="00691C4B" w:rsidRDefault="00723035" w:rsidP="00646076">
                      <w:pPr>
                        <w:pStyle w:val="BoxPageNumber"/>
                      </w:pPr>
                      <w:r>
                        <w:t>1</w:t>
                      </w:r>
                    </w:p>
                  </w:txbxContent>
                </v:textbox>
                <w10:wrap anchorx="page" anchory="page"/>
              </v:oval>
            </w:pict>
          </mc:Fallback>
        </mc:AlternateContent>
      </w:r>
      <w:r w:rsidR="00153767">
        <w:rPr>
          <w:noProof/>
        </w:rPr>
        <mc:AlternateContent>
          <mc:Choice Requires="wps">
            <w:drawing>
              <wp:anchor distT="0" distB="0" distL="114300" distR="114300" simplePos="0" relativeHeight="251773965" behindDoc="0" locked="0" layoutInCell="1" allowOverlap="1" wp14:anchorId="4751B96C" wp14:editId="494BD114">
                <wp:simplePos x="0" y="0"/>
                <wp:positionH relativeFrom="page">
                  <wp:posOffset>574040</wp:posOffset>
                </wp:positionH>
                <wp:positionV relativeFrom="page">
                  <wp:posOffset>7659158</wp:posOffset>
                </wp:positionV>
                <wp:extent cx="228600" cy="228600"/>
                <wp:effectExtent l="0" t="0" r="0" b="0"/>
                <wp:wrapNone/>
                <wp:docPr id="60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0B39CB1" w14:textId="1E0F0D1B" w:rsidR="00723035" w:rsidRPr="00691C4B" w:rsidRDefault="00723035" w:rsidP="00320A69">
                            <w:pPr>
                              <w:pStyle w:val="BoxPageNumb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margin-left:45.2pt;margin-top:603.1pt;width:18pt;height:18pt;z-index:2517739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" fillcolor="#45a5dc [3204]" stroked="f" strokecolor="#4a7ebb" strokeweight="1.5pt">
                <v:shadow opacity="22938f" mv:blur="38100f" offset="0,2pt"/>
                <v:textbox inset="0,0,0,0">
                  <w:txbxContent>
                    <w:p w14:paraId="50B39CB1" w14:textId="1E0F0D1B" w:rsidR="00723035" w:rsidRPr="00691C4B" w:rsidRDefault="00723035" w:rsidP="00320A69">
                      <w:pPr>
                        <w:pStyle w:val="BoxPageNumber"/>
                      </w:pPr>
                      <w:r>
                        <w:t>5</w:t>
                      </w:r>
                    </w:p>
                  </w:txbxContent>
                </v:textbox>
                <w10:wrap anchorx="page" anchory="page"/>
              </v:oval>
            </w:pict>
          </mc:Fallback>
        </mc:AlternateContent>
      </w:r>
      <w:r w:rsidR="006166D4">
        <w:rPr>
          <w:noProof/>
        </w:rPr>
        <mc:AlternateContent>
          <mc:Choice Requires="wps">
            <w:drawing>
              <wp:anchor distT="0" distB="0" distL="114300" distR="114300" simplePos="0" relativeHeight="251723789" behindDoc="0" locked="0" layoutInCell="1" allowOverlap="1" wp14:anchorId="58E26B4E" wp14:editId="37645745">
                <wp:simplePos x="0" y="0"/>
                <wp:positionH relativeFrom="page">
                  <wp:posOffset>459740</wp:posOffset>
                </wp:positionH>
                <wp:positionV relativeFrom="page">
                  <wp:posOffset>4825365</wp:posOffset>
                </wp:positionV>
                <wp:extent cx="3342640" cy="3530600"/>
                <wp:effectExtent l="0" t="0" r="0" b="0"/>
                <wp:wrapThrough wrapText="bothSides">
                  <wp:wrapPolygon edited="0">
                    <wp:start x="164" y="0"/>
                    <wp:lineTo x="164" y="21445"/>
                    <wp:lineTo x="21173" y="21445"/>
                    <wp:lineTo x="21173" y="0"/>
                    <wp:lineTo x="164" y="0"/>
                  </wp:wrapPolygon>
                </wp:wrapThrough>
                <wp:docPr id="593" name="Text Box 593"/>
                <wp:cNvGraphicFramePr/>
                <a:graphic xmlns:a="http://schemas.openxmlformats.org/drawingml/2006/main">
                  <a:graphicData uri="http://schemas.microsoft.com/office/word/2010/wordprocessingShape">
                    <wps:wsp>
                      <wps:cNvSpPr txBox="1"/>
                      <wps:spPr>
                        <a:xfrm>
                          <a:off x="0" y="0"/>
                          <a:ext cx="3342640" cy="353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E25A3C" w14:textId="1DE69887" w:rsidR="00723035" w:rsidRPr="006166D4" w:rsidRDefault="00723035" w:rsidP="006166D4">
                            <w:pPr>
                              <w:jc w:val="both"/>
                              <w:rPr>
                                <w:b/>
                                <w:color w:val="91BC2B" w:themeColor="accent2"/>
                                <w:sz w:val="34"/>
                                <w:szCs w:val="34"/>
                              </w:rPr>
                            </w:pPr>
                            <w:r>
                              <w:rPr>
                                <w:b/>
                                <w:color w:val="91BC2B" w:themeColor="accent2"/>
                                <w:sz w:val="34"/>
                                <w:szCs w:val="34"/>
                              </w:rPr>
                              <w:t>Kale Chips</w:t>
                            </w:r>
                          </w:p>
                          <w:p w14:paraId="49E932F8" w14:textId="1DC535CB" w:rsidR="00723035" w:rsidRDefault="00723035" w:rsidP="004C2D71">
                            <w:r>
                              <w:t xml:space="preserve">Ingredients: Kale </w:t>
                            </w:r>
                            <w:r>
                              <w:rPr>
                                <w:rFonts w:ascii="Wingdings" w:hAnsi="Wingdings"/>
                              </w:rPr>
                              <w:t></w:t>
                            </w:r>
                            <w:r>
                              <w:t xml:space="preserve"> Olive Oil </w:t>
                            </w:r>
                            <w:r>
                              <w:rPr>
                                <w:rFonts w:ascii="Wingdings" w:hAnsi="Wingdings"/>
                              </w:rPr>
                              <w:t></w:t>
                            </w:r>
                            <w:r>
                              <w:t xml:space="preserve"> Salt </w:t>
                            </w:r>
                            <w:r>
                              <w:rPr>
                                <w:rFonts w:ascii="Wingdings" w:hAnsi="Wingdings"/>
                              </w:rPr>
                              <w:t></w:t>
                            </w:r>
                            <w:r>
                              <w:t xml:space="preserve"> Pepper</w:t>
                            </w:r>
                          </w:p>
                          <w:p w14:paraId="5A37D71E" w14:textId="36AE55F2" w:rsidR="00723035" w:rsidRDefault="00723035" w:rsidP="004C2D71">
                            <w:r>
                              <w:t xml:space="preserve">       </w:t>
                            </w:r>
                          </w:p>
                          <w:p w14:paraId="2B446D25" w14:textId="5A832F21" w:rsidR="00723035" w:rsidRDefault="00723035" w:rsidP="004C2D71">
                            <w:r>
                              <w:t xml:space="preserve">       Preheat oven to 350</w:t>
                            </w:r>
                            <w:r>
                              <w:rPr>
                                <w:rFonts w:ascii="Century Schoolbook" w:hAnsi="Century Schoolbook"/>
                              </w:rPr>
                              <w:t>°</w:t>
                            </w:r>
                            <w:r>
                              <w:t xml:space="preserve"> F. Tear leaves into pieces, compost stems.</w:t>
                            </w:r>
                          </w:p>
                          <w:p w14:paraId="31D6E4FA" w14:textId="77777777" w:rsidR="00723035" w:rsidRDefault="00723035" w:rsidP="004C2D71"/>
                          <w:p w14:paraId="0EC8A561" w14:textId="75B3D8FB" w:rsidR="00723035" w:rsidRDefault="00723035" w:rsidP="004C2D71">
                            <w:r>
                              <w:t xml:space="preserve">       Wash kale pieces. Spin dry in a salad spinner, </w:t>
                            </w:r>
                            <w:proofErr w:type="gramStart"/>
                            <w:r>
                              <w:t>then</w:t>
                            </w:r>
                            <w:proofErr w:type="gramEnd"/>
                            <w:r>
                              <w:t xml:space="preserve"> pat dry with a towel.</w:t>
                            </w:r>
                          </w:p>
                          <w:p w14:paraId="581E8DD7" w14:textId="77777777" w:rsidR="00723035" w:rsidRDefault="00723035" w:rsidP="004C2D71"/>
                          <w:p w14:paraId="59378F1B" w14:textId="16B755A2" w:rsidR="00723035" w:rsidRDefault="00723035" w:rsidP="004C2D71">
                            <w:r>
                              <w:t xml:space="preserve">       Place dry kale on a baking sheet and pour a small amount of oil over </w:t>
                            </w:r>
                            <w:r w:rsidR="00B87650">
                              <w:t>it</w:t>
                            </w:r>
                            <w:r>
                              <w:t>.</w:t>
                            </w:r>
                          </w:p>
                          <w:p w14:paraId="5655FC55" w14:textId="77777777" w:rsidR="00723035" w:rsidRDefault="00723035" w:rsidP="004C2D71"/>
                          <w:p w14:paraId="09ED4B82" w14:textId="07663E6D" w:rsidR="00723035" w:rsidRDefault="00723035" w:rsidP="004C2D71">
                            <w:r>
                              <w:t xml:space="preserve">       Gently mix until completely covered with oil. Sprinkle with salt and pepper.</w:t>
                            </w:r>
                          </w:p>
                          <w:p w14:paraId="787594EA" w14:textId="77777777" w:rsidR="00723035" w:rsidRDefault="00723035" w:rsidP="004C2D71">
                            <w:r>
                              <w:t xml:space="preserve">       </w:t>
                            </w:r>
                          </w:p>
                          <w:p w14:paraId="7ECA3DF0" w14:textId="6C642D43" w:rsidR="00723035" w:rsidRDefault="00723035" w:rsidP="004C2D71">
                            <w:r>
                              <w:t xml:space="preserve">       Bake for 10-15 minutes until just crispy. Watch closely! Remove from the oven before they brown. </w:t>
                            </w:r>
                          </w:p>
                          <w:p w14:paraId="2FB723C3" w14:textId="47DBEBDA" w:rsidR="00723035" w:rsidRDefault="00723035" w:rsidP="004C2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049" type="#_x0000_t202" style="position:absolute;margin-left:36.2pt;margin-top:379.95pt;width:263.2pt;height:278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" mv:complextextbox="1" filled="f" stroked="f">
                <v:textbox>
                  <w:txbxContent>
                    <w:p w14:paraId="27E25A3C" w14:textId="1DE69887" w:rsidR="00723035" w:rsidRPr="006166D4" w:rsidRDefault="00723035" w:rsidP="006166D4">
                      <w:pPr>
                        <w:jc w:val="both"/>
                        <w:rPr>
                          <w:b/>
                          <w:color w:val="91BC2B" w:themeColor="accent2"/>
                          <w:sz w:val="34"/>
                          <w:szCs w:val="34"/>
                        </w:rPr>
                      </w:pPr>
                      <w:r>
                        <w:rPr>
                          <w:b/>
                          <w:color w:val="91BC2B" w:themeColor="accent2"/>
                          <w:sz w:val="34"/>
                          <w:szCs w:val="34"/>
                        </w:rPr>
                        <w:t>Kale Chips</w:t>
                      </w:r>
                    </w:p>
                    <w:p w14:paraId="49E932F8" w14:textId="1DC535CB" w:rsidR="00723035" w:rsidRDefault="00723035" w:rsidP="004C2D71">
                      <w:r>
                        <w:t xml:space="preserve">Ingredients: Kale </w:t>
                      </w:r>
                      <w:r>
                        <w:rPr>
                          <w:rFonts w:ascii="Wingdings" w:hAnsi="Wingdings"/>
                        </w:rPr>
                        <w:t></w:t>
                      </w:r>
                      <w:r>
                        <w:t xml:space="preserve"> Olive Oil </w:t>
                      </w:r>
                      <w:r>
                        <w:rPr>
                          <w:rFonts w:ascii="Wingdings" w:hAnsi="Wingdings"/>
                        </w:rPr>
                        <w:t></w:t>
                      </w:r>
                      <w:r>
                        <w:t xml:space="preserve"> Salt </w:t>
                      </w:r>
                      <w:r>
                        <w:rPr>
                          <w:rFonts w:ascii="Wingdings" w:hAnsi="Wingdings"/>
                        </w:rPr>
                        <w:t></w:t>
                      </w:r>
                      <w:r>
                        <w:t xml:space="preserve"> Pepper</w:t>
                      </w:r>
                    </w:p>
                    <w:p w14:paraId="5A37D71E" w14:textId="36AE55F2" w:rsidR="00723035" w:rsidRDefault="00723035" w:rsidP="004C2D71">
                      <w:r>
                        <w:t xml:space="preserve">       </w:t>
                      </w:r>
                    </w:p>
                    <w:p w14:paraId="2B446D25" w14:textId="5A832F21" w:rsidR="00723035" w:rsidRDefault="00723035" w:rsidP="004C2D71">
                      <w:r>
                        <w:t xml:space="preserve">       Preheat oven to 350</w:t>
                      </w:r>
                      <w:r>
                        <w:rPr>
                          <w:rFonts w:ascii="Century Schoolbook" w:hAnsi="Century Schoolbook"/>
                        </w:rPr>
                        <w:t>°</w:t>
                      </w:r>
                      <w:r>
                        <w:t xml:space="preserve"> F. Tear leaves into pieces, compost stems.</w:t>
                      </w:r>
                    </w:p>
                    <w:p w14:paraId="31D6E4FA" w14:textId="77777777" w:rsidR="00723035" w:rsidRDefault="00723035" w:rsidP="004C2D71"/>
                    <w:p w14:paraId="0EC8A561" w14:textId="75B3D8FB" w:rsidR="00723035" w:rsidRDefault="00723035" w:rsidP="004C2D71">
                      <w:r>
                        <w:t xml:space="preserve">       Wash kale pieces. Spin dry in a salad spinner, </w:t>
                      </w:r>
                      <w:proofErr w:type="gramStart"/>
                      <w:r>
                        <w:t>then</w:t>
                      </w:r>
                      <w:proofErr w:type="gramEnd"/>
                      <w:r>
                        <w:t xml:space="preserve"> pat dry with a towel.</w:t>
                      </w:r>
                    </w:p>
                    <w:p w14:paraId="581E8DD7" w14:textId="77777777" w:rsidR="00723035" w:rsidRDefault="00723035" w:rsidP="004C2D71"/>
                    <w:p w14:paraId="59378F1B" w14:textId="16B755A2" w:rsidR="00723035" w:rsidRDefault="00723035" w:rsidP="004C2D71">
                      <w:r>
                        <w:t xml:space="preserve">       Place dry kale on a baking sheet and pour a small amount of oil over </w:t>
                      </w:r>
                      <w:r w:rsidR="00B87650">
                        <w:t>it</w:t>
                      </w:r>
                      <w:r>
                        <w:t>.</w:t>
                      </w:r>
                    </w:p>
                    <w:p w14:paraId="5655FC55" w14:textId="77777777" w:rsidR="00723035" w:rsidRDefault="00723035" w:rsidP="004C2D71"/>
                    <w:p w14:paraId="09ED4B82" w14:textId="07663E6D" w:rsidR="00723035" w:rsidRDefault="00723035" w:rsidP="004C2D71">
                      <w:r>
                        <w:t xml:space="preserve">       Gently mix until completely covered with oil. Sprinkle with salt and pepper.</w:t>
                      </w:r>
                    </w:p>
                    <w:p w14:paraId="787594EA" w14:textId="77777777" w:rsidR="00723035" w:rsidRDefault="00723035" w:rsidP="004C2D71">
                      <w:r>
                        <w:t xml:space="preserve">       </w:t>
                      </w:r>
                    </w:p>
                    <w:p w14:paraId="7ECA3DF0" w14:textId="6C642D43" w:rsidR="00723035" w:rsidRDefault="00723035" w:rsidP="004C2D71">
                      <w:r>
                        <w:t xml:space="preserve">       Bake for 10-15 minutes until just crispy. Watch closely! Remove from the oven before they brown. </w:t>
                      </w:r>
                    </w:p>
                    <w:p w14:paraId="2FB723C3" w14:textId="47DBEBDA" w:rsidR="00723035" w:rsidRDefault="00723035" w:rsidP="004C2D71"/>
                  </w:txbxContent>
                </v:textbox>
                <w10:wrap type="through" anchorx="page" anchory="page"/>
              </v:shape>
            </w:pict>
          </mc:Fallback>
        </mc:AlternateContent>
      </w:r>
      <w:r w:rsidR="006166D4">
        <w:rPr>
          <w:noProof/>
        </w:rPr>
        <mc:AlternateContent>
          <mc:Choice Requires="wps">
            <w:drawing>
              <wp:anchor distT="0" distB="0" distL="114300" distR="114300" simplePos="0" relativeHeight="251747341" behindDoc="0" locked="0" layoutInCell="1" allowOverlap="1" wp14:anchorId="0F8F7CC2" wp14:editId="05ECBC73">
                <wp:simplePos x="0" y="0"/>
                <wp:positionH relativeFrom="page">
                  <wp:posOffset>565785</wp:posOffset>
                </wp:positionH>
                <wp:positionV relativeFrom="page">
                  <wp:posOffset>7111788</wp:posOffset>
                </wp:positionV>
                <wp:extent cx="228600" cy="228600"/>
                <wp:effectExtent l="0" t="0" r="0" b="0"/>
                <wp:wrapNone/>
                <wp:docPr id="6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12289C" w14:textId="4F7D8FBD" w:rsidR="00723035" w:rsidRPr="00691C4B" w:rsidRDefault="00723035" w:rsidP="00646076">
                            <w:pPr>
                              <w:pStyle w:val="BoxPage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0" style="position:absolute;margin-left:44.55pt;margin-top:560pt;width:18pt;height:18pt;z-index:251747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" fillcolor="#45a5dc [3204]" stroked="f" strokecolor="#4a7ebb" strokeweight="1.5pt">
                <v:shadow opacity="22938f" mv:blur="38100f" offset="0,2pt"/>
                <v:textbox inset="0,0,0,0">
                  <w:txbxContent>
                    <w:p w14:paraId="2312289C" w14:textId="4F7D8FBD" w:rsidR="00723035" w:rsidRPr="00691C4B" w:rsidRDefault="00723035" w:rsidP="00646076">
                      <w:pPr>
                        <w:pStyle w:val="BoxPageNumber"/>
                      </w:pPr>
                      <w:r>
                        <w:t>4</w:t>
                      </w:r>
                    </w:p>
                  </w:txbxContent>
                </v:textbox>
                <w10:wrap anchorx="page" anchory="page"/>
              </v:oval>
            </w:pict>
          </mc:Fallback>
        </mc:AlternateContent>
      </w:r>
      <w:r w:rsidR="006166D4">
        <w:rPr>
          <w:noProof/>
        </w:rPr>
        <mc:AlternateContent>
          <mc:Choice Requires="wps">
            <w:drawing>
              <wp:anchor distT="0" distB="0" distL="114300" distR="114300" simplePos="0" relativeHeight="251745293" behindDoc="0" locked="0" layoutInCell="1" allowOverlap="1" wp14:anchorId="0891B552" wp14:editId="660629A5">
                <wp:simplePos x="0" y="0"/>
                <wp:positionH relativeFrom="page">
                  <wp:posOffset>575310</wp:posOffset>
                </wp:positionH>
                <wp:positionV relativeFrom="page">
                  <wp:posOffset>6579658</wp:posOffset>
                </wp:positionV>
                <wp:extent cx="228600" cy="228600"/>
                <wp:effectExtent l="0" t="0" r="0" b="0"/>
                <wp:wrapNone/>
                <wp:docPr id="6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027B255" w14:textId="248555F3" w:rsidR="00723035" w:rsidRPr="00691C4B" w:rsidRDefault="00723035" w:rsidP="00646076">
                            <w:pPr>
                              <w:pStyle w:val="BoxPageNumb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1" style="position:absolute;margin-left:45.3pt;margin-top:518.1pt;width:18pt;height:18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" fillcolor="#45a5dc [3204]" stroked="f" strokecolor="#4a7ebb" strokeweight="1.5pt">
                <v:shadow opacity="22938f" mv:blur="38100f" offset="0,2pt"/>
                <v:textbox inset="0,0,0,0">
                  <w:txbxContent>
                    <w:p w14:paraId="6027B255" w14:textId="248555F3" w:rsidR="00723035" w:rsidRPr="00691C4B" w:rsidRDefault="00723035" w:rsidP="00646076">
                      <w:pPr>
                        <w:pStyle w:val="BoxPageNumber"/>
                      </w:pPr>
                      <w:r>
                        <w:t>3</w:t>
                      </w:r>
                    </w:p>
                  </w:txbxContent>
                </v:textbox>
                <w10:wrap anchorx="page" anchory="page"/>
              </v:oval>
            </w:pict>
          </mc:Fallback>
        </mc:AlternateContent>
      </w:r>
      <w:r w:rsidR="006166D4">
        <w:rPr>
          <w:noProof/>
        </w:rPr>
        <mc:AlternateContent>
          <mc:Choice Requires="wps">
            <w:drawing>
              <wp:anchor distT="0" distB="0" distL="114300" distR="114300" simplePos="0" relativeHeight="251743245" behindDoc="0" locked="0" layoutInCell="1" allowOverlap="1" wp14:anchorId="58E56385" wp14:editId="15787CAE">
                <wp:simplePos x="0" y="0"/>
                <wp:positionH relativeFrom="page">
                  <wp:posOffset>574040</wp:posOffset>
                </wp:positionH>
                <wp:positionV relativeFrom="page">
                  <wp:posOffset>6019588</wp:posOffset>
                </wp:positionV>
                <wp:extent cx="228600" cy="228600"/>
                <wp:effectExtent l="0" t="0" r="0" b="0"/>
                <wp:wrapNone/>
                <wp:docPr id="6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A2E0E12" w14:textId="7A22FDBF" w:rsidR="00723035" w:rsidRPr="00691C4B" w:rsidRDefault="00723035"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2" style="position:absolute;margin-left:45.2pt;margin-top:474pt;width:18pt;height:18pt;z-index:251743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dtyE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" fillcolor="#45a5dc [3204]" stroked="f" strokecolor="#4a7ebb" strokeweight="1.5pt">
                <v:shadow opacity="22938f" mv:blur="38100f" offset="0,2pt"/>
                <v:textbox inset="0,0,0,0">
                  <w:txbxContent>
                    <w:p w14:paraId="1A2E0E12" w14:textId="7A22FDBF" w:rsidR="00723035" w:rsidRPr="00691C4B" w:rsidRDefault="00723035" w:rsidP="00646076">
                      <w:pPr>
                        <w:pStyle w:val="BoxPageNumber"/>
                      </w:pPr>
                      <w:r>
                        <w:t>2</w:t>
                      </w:r>
                    </w:p>
                  </w:txbxContent>
                </v:textbox>
                <w10:wrap anchorx="page" anchory="page"/>
              </v:oval>
            </w:pict>
          </mc:Fallback>
        </mc:AlternateContent>
      </w:r>
      <w:r w:rsidR="006166D4">
        <w:rPr>
          <w:noProof/>
        </w:rPr>
        <mc:AlternateContent>
          <mc:Choice Requires="wps">
            <w:drawing>
              <wp:anchor distT="0" distB="0" distL="114300" distR="114300" simplePos="0" relativeHeight="251741197" behindDoc="0" locked="0" layoutInCell="1" allowOverlap="1" wp14:anchorId="5EFEA08F" wp14:editId="4A53DB9A">
                <wp:simplePos x="0" y="0"/>
                <wp:positionH relativeFrom="page">
                  <wp:posOffset>565785</wp:posOffset>
                </wp:positionH>
                <wp:positionV relativeFrom="page">
                  <wp:posOffset>5470737</wp:posOffset>
                </wp:positionV>
                <wp:extent cx="228600" cy="228600"/>
                <wp:effectExtent l="0" t="0" r="0" b="0"/>
                <wp:wrapNone/>
                <wp:docPr id="6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DDBDE9E" w14:textId="77777777" w:rsidR="00723035" w:rsidRPr="00691C4B" w:rsidRDefault="00723035"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3" style="position:absolute;margin-left:44.55pt;margin-top:430.75pt;width:18pt;height:18pt;z-index:251741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SnyE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" fillcolor="#45a5dc [3204]" stroked="f" strokecolor="#4a7ebb" strokeweight="1.5pt">
                <v:shadow opacity="22938f" mv:blur="38100f" offset="0,2pt"/>
                <v:textbox inset="0,0,0,0">
                  <w:txbxContent>
                    <w:p w14:paraId="7DDBDE9E" w14:textId="77777777" w:rsidR="00723035" w:rsidRPr="00691C4B" w:rsidRDefault="00723035" w:rsidP="00646076">
                      <w:pPr>
                        <w:pStyle w:val="BoxPageNumber"/>
                      </w:pPr>
                      <w:r>
                        <w:t>1</w:t>
                      </w:r>
                    </w:p>
                  </w:txbxContent>
                </v:textbox>
                <w10:wrap anchorx="page" anchory="page"/>
              </v:oval>
            </w:pict>
          </mc:Fallback>
        </mc:AlternateContent>
      </w:r>
      <w:r w:rsidR="00B52D14">
        <w:rPr>
          <w:noProof/>
        </w:rPr>
        <mc:AlternateContent>
          <mc:Choice Requires="wps">
            <w:drawing>
              <wp:anchor distT="0" distB="0" distL="114300" distR="114300" simplePos="0" relativeHeight="251757581" behindDoc="0" locked="0" layoutInCell="1" allowOverlap="1" wp14:anchorId="35FA261A" wp14:editId="31F92419">
                <wp:simplePos x="0" y="0"/>
                <wp:positionH relativeFrom="page">
                  <wp:posOffset>177800</wp:posOffset>
                </wp:positionH>
                <wp:positionV relativeFrom="page">
                  <wp:posOffset>9525000</wp:posOffset>
                </wp:positionV>
                <wp:extent cx="220133" cy="342900"/>
                <wp:effectExtent l="0" t="0" r="8890" b="12700"/>
                <wp:wrapThrough wrapText="bothSides">
                  <wp:wrapPolygon edited="0">
                    <wp:start x="0" y="0"/>
                    <wp:lineTo x="0" y="20800"/>
                    <wp:lineTo x="19977" y="20800"/>
                    <wp:lineTo x="19977" y="0"/>
                    <wp:lineTo x="0" y="0"/>
                  </wp:wrapPolygon>
                </wp:wrapThrough>
                <wp:docPr id="623" name="Text Box 623"/>
                <wp:cNvGraphicFramePr/>
                <a:graphic xmlns:a="http://schemas.openxmlformats.org/drawingml/2006/main">
                  <a:graphicData uri="http://schemas.microsoft.com/office/word/2010/wordprocessingShape">
                    <wps:wsp>
                      <wps:cNvSpPr txBox="1"/>
                      <wps:spPr>
                        <a:xfrm>
                          <a:off x="0" y="0"/>
                          <a:ext cx="220133" cy="3429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086E30" w14:textId="77777777" w:rsidR="00723035" w:rsidRDefault="00723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3" o:spid="_x0000_s1054" type="#_x0000_t202" style="position:absolute;margin-left:14pt;margin-top:750pt;width:17.35pt;height:27pt;z-index:2517575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" mv:complextextbox="1" fillcolor="white [3212]" stroked="f">
                <v:textbox>
                  <w:txbxContent>
                    <w:p w14:paraId="42086E30" w14:textId="77777777" w:rsidR="00723035" w:rsidRDefault="00723035"/>
                  </w:txbxContent>
                </v:textbox>
                <w10:wrap type="through" anchorx="page" anchory="page"/>
              </v:shape>
            </w:pict>
          </mc:Fallback>
        </mc:AlternateContent>
      </w:r>
      <w:r w:rsidR="00AB4CBC">
        <w:rPr>
          <w:noProof/>
        </w:rPr>
        <mc:AlternateContent>
          <mc:Choice Requires="wps">
            <w:drawing>
              <wp:anchor distT="0" distB="0" distL="114300" distR="114300" simplePos="0" relativeHeight="251755533" behindDoc="0" locked="0" layoutInCell="1" allowOverlap="1" wp14:anchorId="7662BC72" wp14:editId="3DEAA594">
                <wp:simplePos x="0" y="0"/>
                <wp:positionH relativeFrom="page">
                  <wp:posOffset>457200</wp:posOffset>
                </wp:positionH>
                <wp:positionV relativeFrom="page">
                  <wp:posOffset>457200</wp:posOffset>
                </wp:positionV>
                <wp:extent cx="4561840" cy="448310"/>
                <wp:effectExtent l="0" t="0" r="10160" b="8890"/>
                <wp:wrapThrough wrapText="bothSides">
                  <wp:wrapPolygon edited="0">
                    <wp:start x="0" y="0"/>
                    <wp:lineTo x="0" y="20805"/>
                    <wp:lineTo x="21528" y="20805"/>
                    <wp:lineTo x="21528" y="0"/>
                    <wp:lineTo x="0" y="0"/>
                  </wp:wrapPolygon>
                </wp:wrapThrough>
                <wp:docPr id="621" name="Text Box 621"/>
                <wp:cNvGraphicFramePr/>
                <a:graphic xmlns:a="http://schemas.openxmlformats.org/drawingml/2006/main">
                  <a:graphicData uri="http://schemas.microsoft.com/office/word/2010/wordprocessingShape">
                    <wps:wsp>
                      <wps:cNvSpPr txBox="1"/>
                      <wps:spPr>
                        <a:xfrm>
                          <a:off x="0" y="0"/>
                          <a:ext cx="4561840" cy="448310"/>
                        </a:xfrm>
                        <a:prstGeom prst="rect">
                          <a:avLst/>
                        </a:prstGeom>
                        <a:solidFill>
                          <a:srgbClr val="FF7E00"/>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D84F4A" w14:textId="77777777" w:rsidR="00723035" w:rsidRDefault="00723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1" o:spid="_x0000_s1055" type="#_x0000_t202" style="position:absolute;margin-left:36pt;margin-top:36pt;width:359.2pt;height:35.3pt;z-index:251755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" mv:complextextbox="1" fillcolor="#ff7e00" stroked="f">
                <v:textbox>
                  <w:txbxContent>
                    <w:p w14:paraId="06D84F4A" w14:textId="77777777" w:rsidR="00723035" w:rsidRDefault="00723035"/>
                  </w:txbxContent>
                </v:textbox>
                <w10:wrap type="through" anchorx="page" anchory="page"/>
              </v:shape>
            </w:pict>
          </mc:Fallback>
        </mc:AlternateContent>
      </w:r>
      <w:r w:rsidR="00C76E5D">
        <w:rPr>
          <w:noProof/>
        </w:rPr>
        <mc:AlternateContent>
          <mc:Choice Requires="wps">
            <w:drawing>
              <wp:anchor distT="0" distB="0" distL="114300" distR="114300" simplePos="0" relativeHeight="251663361" behindDoc="0" locked="0" layoutInCell="1" allowOverlap="1" wp14:anchorId="7F8EA407" wp14:editId="6DDEF814">
                <wp:simplePos x="0" y="0"/>
                <wp:positionH relativeFrom="page">
                  <wp:posOffset>5029200</wp:posOffset>
                </wp:positionH>
                <wp:positionV relativeFrom="page">
                  <wp:posOffset>916517</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72.15pt;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" fillcolor="#45a5dc [3204]" stroked="f" strokecolor="white [3212]" strokeweight="1pt">
                <v:shadow opacity="22938f" mv:blur="38100f" offset="0,2pt"/>
                <v:textbox inset=",7.2pt,,7.2pt"/>
                <w10:wrap anchorx="page" anchory="page"/>
              </v:rect>
            </w:pict>
          </mc:Fallback>
        </mc:AlternateContent>
      </w:r>
      <w:r w:rsidR="00CF7C37">
        <w:rPr>
          <w:noProof/>
        </w:rPr>
        <mc:AlternateContent>
          <mc:Choice Requires="wps">
            <w:drawing>
              <wp:anchor distT="0" distB="0" distL="114300" distR="114300" simplePos="0" relativeHeight="251724813" behindDoc="0" locked="0" layoutInCell="1" allowOverlap="1" wp14:anchorId="120CCB64" wp14:editId="1DE004E3">
                <wp:simplePos x="0" y="0"/>
                <wp:positionH relativeFrom="page">
                  <wp:posOffset>3886200</wp:posOffset>
                </wp:positionH>
                <wp:positionV relativeFrom="page">
                  <wp:posOffset>4826000</wp:posOffset>
                </wp:positionV>
                <wp:extent cx="3428365" cy="3529965"/>
                <wp:effectExtent l="0" t="0" r="0" b="635"/>
                <wp:wrapThrough wrapText="bothSides">
                  <wp:wrapPolygon edited="0">
                    <wp:start x="160" y="0"/>
                    <wp:lineTo x="160" y="21448"/>
                    <wp:lineTo x="21284" y="21448"/>
                    <wp:lineTo x="21284" y="0"/>
                    <wp:lineTo x="160" y="0"/>
                  </wp:wrapPolygon>
                </wp:wrapThrough>
                <wp:docPr id="594" name="Text Box 594"/>
                <wp:cNvGraphicFramePr/>
                <a:graphic xmlns:a="http://schemas.openxmlformats.org/drawingml/2006/main">
                  <a:graphicData uri="http://schemas.microsoft.com/office/word/2010/wordprocessingShape">
                    <wps:wsp>
                      <wps:cNvSpPr txBox="1"/>
                      <wps:spPr>
                        <a:xfrm>
                          <a:off x="0" y="0"/>
                          <a:ext cx="3428365" cy="35299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2C80E2" w14:textId="6534EF1E" w:rsidR="00723035" w:rsidRPr="002F0DEE" w:rsidRDefault="00723035" w:rsidP="00897453">
                            <w:pPr>
                              <w:jc w:val="both"/>
                              <w:rPr>
                                <w:b/>
                                <w:color w:val="91BC2B" w:themeColor="accent2"/>
                                <w:sz w:val="36"/>
                                <w:szCs w:val="36"/>
                              </w:rPr>
                            </w:pPr>
                            <w:r>
                              <w:rPr>
                                <w:b/>
                                <w:color w:val="91BC2B" w:themeColor="accent2"/>
                                <w:sz w:val="36"/>
                                <w:szCs w:val="36"/>
                              </w:rPr>
                              <w:t>Kale Chip Flavor-Bonanza!</w:t>
                            </w:r>
                          </w:p>
                          <w:p w14:paraId="56F3F677" w14:textId="71FF9EB0" w:rsidR="00723035" w:rsidRDefault="00723035" w:rsidP="00897453">
                            <w:pPr>
                              <w:jc w:val="both"/>
                            </w:pPr>
                            <w:r>
                              <w:t xml:space="preserve">    </w:t>
                            </w:r>
                          </w:p>
                          <w:p w14:paraId="7CA0D71C" w14:textId="77777777" w:rsidR="00723035" w:rsidRDefault="00723035" w:rsidP="00897453">
                            <w:pPr>
                              <w:jc w:val="both"/>
                            </w:pPr>
                          </w:p>
                          <w:p w14:paraId="68431EC0" w14:textId="666A0EB6" w:rsidR="00723035" w:rsidRDefault="00723035" w:rsidP="00897453">
                            <w:pPr>
                              <w:jc w:val="both"/>
                            </w:pPr>
                            <w:r>
                              <w:t xml:space="preserve">      Experiment with the kale chip recipe to the left </w:t>
                            </w:r>
                            <w:r w:rsidR="00B87650">
                              <w:t>to create some new flavors</w:t>
                            </w:r>
                            <w:r>
                              <w:t>.</w:t>
                            </w:r>
                          </w:p>
                          <w:p w14:paraId="69E27CE1" w14:textId="77777777" w:rsidR="00723035" w:rsidRDefault="00723035" w:rsidP="00897453">
                            <w:pPr>
                              <w:jc w:val="both"/>
                            </w:pPr>
                          </w:p>
                          <w:p w14:paraId="41D33E5A" w14:textId="71BD16CE" w:rsidR="00723035" w:rsidRDefault="00723035" w:rsidP="00897453">
                            <w:pPr>
                              <w:jc w:val="both"/>
                            </w:pPr>
                            <w:r>
                              <w:t xml:space="preserve">      Would your family </w:t>
                            </w:r>
                            <w:r w:rsidR="00A7699F">
                              <w:t>like a Latin American mix with cumin and chili p</w:t>
                            </w:r>
                            <w:r>
                              <w:t xml:space="preserve">owder? </w:t>
                            </w:r>
                          </w:p>
                          <w:p w14:paraId="16EC73AF" w14:textId="77777777" w:rsidR="00723035" w:rsidRDefault="00723035" w:rsidP="00897453">
                            <w:pPr>
                              <w:jc w:val="both"/>
                            </w:pPr>
                          </w:p>
                          <w:p w14:paraId="081EB4CE" w14:textId="0138BF76" w:rsidR="00723035" w:rsidRDefault="00723035" w:rsidP="00897453">
                            <w:pPr>
                              <w:jc w:val="both"/>
                            </w:pPr>
                            <w:r>
                              <w:t xml:space="preserve">      How about an Asian flair with toasted sesame oil and a few drops of soy sauce?</w:t>
                            </w:r>
                          </w:p>
                          <w:p w14:paraId="47BA8E80" w14:textId="77777777" w:rsidR="00723035" w:rsidRDefault="00723035" w:rsidP="00897453">
                            <w:pPr>
                              <w:jc w:val="both"/>
                            </w:pPr>
                          </w:p>
                          <w:p w14:paraId="60D3F0ED" w14:textId="3B585D22" w:rsidR="00723035" w:rsidRDefault="00723035" w:rsidP="00897453">
                            <w:pPr>
                              <w:jc w:val="both"/>
                            </w:pPr>
                            <w:r>
                              <w:t xml:space="preserve">      Share your favorite recipes with us on our Facebook page: </w:t>
                            </w:r>
                          </w:p>
                          <w:p w14:paraId="1E88293F" w14:textId="3DCEA337" w:rsidR="00723035" w:rsidRPr="00646076" w:rsidRDefault="00723035" w:rsidP="00897453">
                            <w:pPr>
                              <w:jc w:val="both"/>
                            </w:pPr>
                            <w:proofErr w:type="gramStart"/>
                            <w:r>
                              <w:t>www.facebook.com</w:t>
                            </w:r>
                            <w:proofErr w:type="gramEnd"/>
                            <w:r>
                              <w:t>/putlocalonyourtray</w:t>
                            </w:r>
                          </w:p>
                          <w:p w14:paraId="4DAF33FA" w14:textId="69E1BC13" w:rsidR="00723035" w:rsidRPr="00F46DD8" w:rsidRDefault="00723035"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56" type="#_x0000_t202" style="position:absolute;margin-left:306pt;margin-top:380pt;width:269.95pt;height:277.95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li9NgCAAAj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" mv:complextextbox="1" filled="f" stroked="f">
                <v:textbox>
                  <w:txbxContent>
                    <w:p w14:paraId="1D2C80E2" w14:textId="6534EF1E" w:rsidR="00723035" w:rsidRPr="002F0DEE" w:rsidRDefault="00723035" w:rsidP="00897453">
                      <w:pPr>
                        <w:jc w:val="both"/>
                        <w:rPr>
                          <w:b/>
                          <w:color w:val="91BC2B" w:themeColor="accent2"/>
                          <w:sz w:val="36"/>
                          <w:szCs w:val="36"/>
                        </w:rPr>
                      </w:pPr>
                      <w:r>
                        <w:rPr>
                          <w:b/>
                          <w:color w:val="91BC2B" w:themeColor="accent2"/>
                          <w:sz w:val="36"/>
                          <w:szCs w:val="36"/>
                        </w:rPr>
                        <w:t>Kale Chip Flavor-Bonanza!</w:t>
                      </w:r>
                    </w:p>
                    <w:p w14:paraId="56F3F677" w14:textId="71FF9EB0" w:rsidR="00723035" w:rsidRDefault="00723035" w:rsidP="00897453">
                      <w:pPr>
                        <w:jc w:val="both"/>
                      </w:pPr>
                      <w:r>
                        <w:t xml:space="preserve">    </w:t>
                      </w:r>
                    </w:p>
                    <w:p w14:paraId="7CA0D71C" w14:textId="77777777" w:rsidR="00723035" w:rsidRDefault="00723035" w:rsidP="00897453">
                      <w:pPr>
                        <w:jc w:val="both"/>
                      </w:pPr>
                    </w:p>
                    <w:p w14:paraId="68431EC0" w14:textId="666A0EB6" w:rsidR="00723035" w:rsidRDefault="00723035" w:rsidP="00897453">
                      <w:pPr>
                        <w:jc w:val="both"/>
                      </w:pPr>
                      <w:r>
                        <w:t xml:space="preserve">      Experiment with the kale chip recipe to the left </w:t>
                      </w:r>
                      <w:r w:rsidR="00B87650">
                        <w:t>to create some new flavors</w:t>
                      </w:r>
                      <w:r>
                        <w:t>.</w:t>
                      </w:r>
                    </w:p>
                    <w:p w14:paraId="69E27CE1" w14:textId="77777777" w:rsidR="00723035" w:rsidRDefault="00723035" w:rsidP="00897453">
                      <w:pPr>
                        <w:jc w:val="both"/>
                      </w:pPr>
                    </w:p>
                    <w:p w14:paraId="41D33E5A" w14:textId="71BD16CE" w:rsidR="00723035" w:rsidRDefault="00723035" w:rsidP="00897453">
                      <w:pPr>
                        <w:jc w:val="both"/>
                      </w:pPr>
                      <w:r>
                        <w:t xml:space="preserve">      Would your family </w:t>
                      </w:r>
                      <w:r w:rsidR="00A7699F">
                        <w:t>like a Latin American mix with cumin and chili p</w:t>
                      </w:r>
                      <w:r>
                        <w:t xml:space="preserve">owder? </w:t>
                      </w:r>
                    </w:p>
                    <w:p w14:paraId="16EC73AF" w14:textId="77777777" w:rsidR="00723035" w:rsidRDefault="00723035" w:rsidP="00897453">
                      <w:pPr>
                        <w:jc w:val="both"/>
                      </w:pPr>
                    </w:p>
                    <w:p w14:paraId="081EB4CE" w14:textId="0138BF76" w:rsidR="00723035" w:rsidRDefault="00723035" w:rsidP="00897453">
                      <w:pPr>
                        <w:jc w:val="both"/>
                      </w:pPr>
                      <w:r>
                        <w:t xml:space="preserve">      How about an Asian flair with toasted sesame oil and a few drops of soy sauce?</w:t>
                      </w:r>
                    </w:p>
                    <w:p w14:paraId="47BA8E80" w14:textId="77777777" w:rsidR="00723035" w:rsidRDefault="00723035" w:rsidP="00897453">
                      <w:pPr>
                        <w:jc w:val="both"/>
                      </w:pPr>
                    </w:p>
                    <w:p w14:paraId="60D3F0ED" w14:textId="3B585D22" w:rsidR="00723035" w:rsidRDefault="00723035" w:rsidP="00897453">
                      <w:pPr>
                        <w:jc w:val="both"/>
                      </w:pPr>
                      <w:r>
                        <w:t xml:space="preserve">      Share your favorite recipes with us on our Facebook page: </w:t>
                      </w:r>
                    </w:p>
                    <w:p w14:paraId="1E88293F" w14:textId="3DCEA337" w:rsidR="00723035" w:rsidRPr="00646076" w:rsidRDefault="00723035" w:rsidP="00897453">
                      <w:pPr>
                        <w:jc w:val="both"/>
                      </w:pPr>
                      <w:proofErr w:type="gramStart"/>
                      <w:r>
                        <w:t>www.facebook.com</w:t>
                      </w:r>
                      <w:proofErr w:type="gramEnd"/>
                      <w:r>
                        <w:t>/putlocalonyourtray</w:t>
                      </w:r>
                    </w:p>
                    <w:p w14:paraId="4DAF33FA" w14:textId="69E1BC13" w:rsidR="00723035" w:rsidRPr="00F46DD8" w:rsidRDefault="00723035"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v:textbox>
                <w10:wrap type="through" anchorx="page" anchory="page"/>
              </v:shape>
            </w:pict>
          </mc:Fallback>
        </mc:AlternateContent>
      </w:r>
      <w:r w:rsidR="00597BFA">
        <w:rPr>
          <w:noProof/>
        </w:rPr>
        <mc:AlternateContent>
          <mc:Choice Requires="wps">
            <w:drawing>
              <wp:anchor distT="0" distB="0" distL="114300" distR="114300" simplePos="0" relativeHeight="251687937" behindDoc="0" locked="0" layoutInCell="0" allowOverlap="1" wp14:anchorId="135846ED" wp14:editId="3628486A">
                <wp:simplePos x="0" y="0"/>
                <wp:positionH relativeFrom="page">
                  <wp:posOffset>469900</wp:posOffset>
                </wp:positionH>
                <wp:positionV relativeFrom="page">
                  <wp:posOffset>4394200</wp:posOffset>
                </wp:positionV>
                <wp:extent cx="3342640" cy="342900"/>
                <wp:effectExtent l="0" t="0" r="10160" b="12700"/>
                <wp:wrapTight wrapText="bothSides">
                  <wp:wrapPolygon edited="0">
                    <wp:start x="0" y="0"/>
                    <wp:lineTo x="0" y="20800"/>
                    <wp:lineTo x="21502" y="20800"/>
                    <wp:lineTo x="21502" y="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42900"/>
                        </a:xfrm>
                        <a:prstGeom prst="rect">
                          <a:avLst/>
                        </a:prstGeom>
                        <a:solidFill>
                          <a:schemeClr val="tx2"/>
                        </a:solidFill>
                        <a:ln>
                          <a:noFill/>
                        </a:ln>
                        <a:extLst>
                          <a:ext uri="{FAA26D3D-D897-4be2-8F04-BA451C77F1D7}">
                            <ma14:placeholderFlag xmlns:ma14="http://schemas.microsoft.com/office/mac/drawingml/2011/main"/>
                          </a:ext>
                        </a:extLst>
                      </wps:spPr>
                      <wps:txbx>
                        <w:txbxContent>
                          <w:p w14:paraId="40AAACB3" w14:textId="7E65069A" w:rsidR="00723035" w:rsidRPr="00597BFA" w:rsidRDefault="00723035" w:rsidP="00BA2E04">
                            <w:pPr>
                              <w:pStyle w:val="Heading3"/>
                              <w:rPr>
                                <w:color w:val="FFFFFF" w:themeColor="background1"/>
                              </w:rPr>
                            </w:pPr>
                            <w:r w:rsidRPr="00597BFA">
                              <w:rPr>
                                <w:color w:val="FFFFFF" w:themeColor="background1"/>
                              </w:rPr>
                              <w:t>RECIPE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7" type="#_x0000_t202" style="position:absolute;margin-left:37pt;margin-top:346pt;width:263.2pt;height:27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" o:allowincell="f" fillcolor="#ff7e00 [3215]" stroked="f">
                <v:textbox inset=",0,,0">
                  <w:txbxContent>
                    <w:p w14:paraId="40AAACB3" w14:textId="7E65069A" w:rsidR="00723035" w:rsidRPr="00597BFA" w:rsidRDefault="00723035" w:rsidP="00BA2E04">
                      <w:pPr>
                        <w:pStyle w:val="Heading3"/>
                        <w:rPr>
                          <w:color w:val="FFFFFF" w:themeColor="background1"/>
                        </w:rPr>
                      </w:pPr>
                      <w:r w:rsidRPr="00597BFA">
                        <w:rPr>
                          <w:color w:val="FFFFFF" w:themeColor="background1"/>
                        </w:rPr>
                        <w:t>RECIPE</w:t>
                      </w:r>
                    </w:p>
                  </w:txbxContent>
                </v:textbox>
                <w10:wrap type="tight" anchorx="page" anchory="page"/>
              </v:shape>
            </w:pict>
          </mc:Fallback>
        </mc:AlternateContent>
      </w:r>
      <w:r w:rsidR="00597BFA">
        <w:rPr>
          <w:noProof/>
        </w:rPr>
        <mc:AlternateContent>
          <mc:Choice Requires="wps">
            <w:drawing>
              <wp:anchor distT="0" distB="0" distL="114300" distR="114300" simplePos="0" relativeHeight="251720717" behindDoc="0" locked="0" layoutInCell="0" allowOverlap="1" wp14:anchorId="6BE736F3" wp14:editId="426EDD14">
                <wp:simplePos x="0" y="0"/>
                <wp:positionH relativeFrom="page">
                  <wp:posOffset>3886200</wp:posOffset>
                </wp:positionH>
                <wp:positionV relativeFrom="page">
                  <wp:posOffset>4394200</wp:posOffset>
                </wp:positionV>
                <wp:extent cx="3429000" cy="342900"/>
                <wp:effectExtent l="0" t="0" r="0" b="12700"/>
                <wp:wrapTight wrapText="bothSides">
                  <wp:wrapPolygon edited="0">
                    <wp:start x="0" y="0"/>
                    <wp:lineTo x="0" y="20800"/>
                    <wp:lineTo x="21440" y="20800"/>
                    <wp:lineTo x="21440" y="0"/>
                    <wp:lineTo x="0" y="0"/>
                  </wp:wrapPolygon>
                </wp:wrapTight>
                <wp:docPr id="5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7E00"/>
                        </a:solidFill>
                        <a:ln>
                          <a:noFill/>
                        </a:ln>
                        <a:extLst>
                          <a:ext uri="{FAA26D3D-D897-4be2-8F04-BA451C77F1D7}">
                            <ma14:placeholderFlag xmlns:ma14="http://schemas.microsoft.com/office/mac/drawingml/2011/main"/>
                          </a:ext>
                        </a:extLst>
                      </wps:spPr>
                      <wps:txbx>
                        <w:txbxContent>
                          <w:p w14:paraId="4B966004" w14:textId="1D758E1C" w:rsidR="00723035" w:rsidRPr="00597BFA" w:rsidRDefault="00723035" w:rsidP="004C2D71">
                            <w:pPr>
                              <w:pStyle w:val="Heading3"/>
                              <w:rPr>
                                <w:color w:val="FFFFFF" w:themeColor="background1"/>
                              </w:rPr>
                            </w:pPr>
                            <w:r w:rsidRPr="00597BFA">
                              <w:rPr>
                                <w:color w:val="FFFFFF" w:themeColor="background1"/>
                              </w:rPr>
                              <w:t>ACTIVITY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06pt;margin-top:346pt;width:270pt;height:27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" o:allowincell="f" fillcolor="#ff7e00" stroked="f">
                <v:textbox inset=",0,,0">
                  <w:txbxContent>
                    <w:p w14:paraId="4B966004" w14:textId="1D758E1C" w:rsidR="00723035" w:rsidRPr="00597BFA" w:rsidRDefault="00723035" w:rsidP="004C2D71">
                      <w:pPr>
                        <w:pStyle w:val="Heading3"/>
                        <w:rPr>
                          <w:color w:val="FFFFFF" w:themeColor="background1"/>
                        </w:rPr>
                      </w:pPr>
                      <w:r w:rsidRPr="00597BFA">
                        <w:rPr>
                          <w:color w:val="FFFFFF" w:themeColor="background1"/>
                        </w:rPr>
                        <w:t>ACTIVITY</w:t>
                      </w:r>
                    </w:p>
                  </w:txbxContent>
                </v:textbox>
                <w10:wrap type="tight" anchorx="page" anchory="page"/>
              </v:shape>
            </w:pict>
          </mc:Fallback>
        </mc:AlternateContent>
      </w:r>
      <w:r w:rsidR="001A587B">
        <w:rPr>
          <w:noProof/>
        </w:rPr>
        <mc:AlternateContent>
          <mc:Choice Requires="wps">
            <w:drawing>
              <wp:anchor distT="0" distB="0" distL="114300" distR="114300" simplePos="0" relativeHeight="251729933" behindDoc="0" locked="0" layoutInCell="1" allowOverlap="1" wp14:anchorId="771B105E" wp14:editId="3224288D">
                <wp:simplePos x="0" y="0"/>
                <wp:positionH relativeFrom="page">
                  <wp:posOffset>457200</wp:posOffset>
                </wp:positionH>
                <wp:positionV relativeFrom="page">
                  <wp:posOffset>9097010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FF10899" w14:textId="1949B4CB" w:rsidR="00723035" w:rsidRDefault="00723035" w:rsidP="001A587B">
                            <w:pPr>
                              <w:pStyle w:val="BoxHeading-Small"/>
                            </w:pPr>
                            <w:r>
                              <w:t>2</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9" style="position:absolute;margin-left:36pt;margin-top:716.3pt;width:39.6pt;height:39.6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" fillcolor="#91bc2b [3205]" stroked="f" strokecolor="#4a7ebb" strokeweight="1.5pt">
                <v:shadow opacity="22938f" mv:blur="38100f" offset="0,2pt"/>
                <v:textbox inset="0,1.44pt,0,1.44pt">
                  <w:txbxContent>
                    <w:p w14:paraId="4FF10899" w14:textId="1949B4CB" w:rsidR="00723035" w:rsidRDefault="00723035" w:rsidP="001A587B">
                      <w:pPr>
                        <w:pStyle w:val="BoxHeading-Small"/>
                      </w:pPr>
                      <w:r>
                        <w:t>2</w:t>
                      </w:r>
                    </w:p>
                  </w:txbxContent>
                </v:textbox>
                <w10:wrap type="tight" anchorx="page" anchory="page"/>
              </v:oval>
            </w:pict>
          </mc:Fallback>
        </mc:AlternateContent>
      </w:r>
      <w:r w:rsidR="001A587B">
        <w:rPr>
          <w:noProof/>
        </w:rPr>
        <mc:AlternateContent>
          <mc:Choice Requires="wps">
            <w:drawing>
              <wp:anchor distT="0" distB="0" distL="114300" distR="114300" simplePos="0" relativeHeight="251685889" behindDoc="0" locked="0" layoutInCell="1" allowOverlap="1" wp14:anchorId="4040B449" wp14:editId="30346C5C">
                <wp:simplePos x="0" y="0"/>
                <wp:positionH relativeFrom="page">
                  <wp:posOffset>5106670</wp:posOffset>
                </wp:positionH>
                <wp:positionV relativeFrom="page">
                  <wp:posOffset>3098800</wp:posOffset>
                </wp:positionV>
                <wp:extent cx="2130425" cy="1174750"/>
                <wp:effectExtent l="0" t="0" r="0" b="19050"/>
                <wp:wrapTight wrapText="bothSides">
                  <wp:wrapPolygon edited="0">
                    <wp:start x="258" y="0"/>
                    <wp:lineTo x="258" y="21483"/>
                    <wp:lineTo x="21117" y="21483"/>
                    <wp:lineTo x="21117" y="0"/>
                    <wp:lineTo x="258"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B802D8" w14:textId="79BBDA4B" w:rsidR="00723035" w:rsidRPr="000E4623" w:rsidRDefault="00723035" w:rsidP="00BA2E04">
                            <w:pPr>
                              <w:pStyle w:val="BlockText"/>
                              <w:rPr>
                                <w:b/>
                              </w:rPr>
                            </w:pPr>
                            <w:r>
                              <w:rPr>
                                <w:b/>
                              </w:rPr>
                              <w:t>Find a farm near</w:t>
                            </w:r>
                            <w:bookmarkStart w:id="0" w:name="_GoBack"/>
                            <w:bookmarkEnd w:id="0"/>
                            <w:r>
                              <w:rPr>
                                <w:b/>
                              </w:rPr>
                              <w:t xml:space="preserve"> you, pick up some produce, and have some fun! Not sure where to go?  Visit </w:t>
                            </w:r>
                            <w:r w:rsidRPr="00BE40DF">
                              <w:rPr>
                                <w:b/>
                                <w:color w:val="003F00"/>
                              </w:rPr>
                              <w:t>buyctgrown.com</w:t>
                            </w:r>
                            <w:r>
                              <w:rPr>
                                <w:b/>
                              </w:rPr>
                              <w:t xml:space="preserve"> to find local products near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0" type="#_x0000_t202" style="position:absolute;margin-left:402.1pt;margin-top:244pt;width:167.75pt;height:92.5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" filled="f" stroked="f">
                <v:textbox inset=",0,,0">
                  <w:txbxContent>
                    <w:p w14:paraId="76B802D8" w14:textId="79BBDA4B" w:rsidR="00723035" w:rsidRPr="000E4623" w:rsidRDefault="00723035" w:rsidP="00BA2E04">
                      <w:pPr>
                        <w:pStyle w:val="BlockText"/>
                        <w:rPr>
                          <w:b/>
                        </w:rPr>
                      </w:pPr>
                      <w:r>
                        <w:rPr>
                          <w:b/>
                        </w:rPr>
                        <w:t>Find a farm near</w:t>
                      </w:r>
                      <w:bookmarkStart w:id="1" w:name="_GoBack"/>
                      <w:bookmarkEnd w:id="1"/>
                      <w:r>
                        <w:rPr>
                          <w:b/>
                        </w:rPr>
                        <w:t xml:space="preserve"> you, pick up some produce, and have some fun! Not sure where to go?  Visit </w:t>
                      </w:r>
                      <w:r w:rsidRPr="00BE40DF">
                        <w:rPr>
                          <w:b/>
                          <w:color w:val="003F00"/>
                        </w:rPr>
                        <w:t>buyctgrown.com</w:t>
                      </w:r>
                      <w:r>
                        <w:rPr>
                          <w:b/>
                        </w:rPr>
                        <w:t xml:space="preserve"> to find local products near you.</w:t>
                      </w:r>
                    </w:p>
                  </w:txbxContent>
                </v:textbox>
                <w10:wrap type="tight" anchorx="page" anchory="page"/>
              </v:shape>
            </w:pict>
          </mc:Fallback>
        </mc:AlternateContent>
      </w:r>
      <w:r w:rsidR="001A587B">
        <w:rPr>
          <w:noProof/>
        </w:rPr>
        <mc:AlternateContent>
          <mc:Choice Requires="wps">
            <w:drawing>
              <wp:anchor distT="0" distB="0" distL="114300" distR="114300" simplePos="0" relativeHeight="251684865" behindDoc="0" locked="0" layoutInCell="0" allowOverlap="1" wp14:anchorId="04AAE2DE" wp14:editId="5749CDEC">
                <wp:simplePos x="0" y="0"/>
                <wp:positionH relativeFrom="page">
                  <wp:posOffset>5106670</wp:posOffset>
                </wp:positionH>
                <wp:positionV relativeFrom="page">
                  <wp:posOffset>1784350</wp:posOffset>
                </wp:positionV>
                <wp:extent cx="2130425" cy="914400"/>
                <wp:effectExtent l="0" t="0" r="0" b="0"/>
                <wp:wrapTight wrapText="bothSides">
                  <wp:wrapPolygon edited="0">
                    <wp:start x="258" y="0"/>
                    <wp:lineTo x="258" y="21000"/>
                    <wp:lineTo x="21117" y="21000"/>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1960C9" w14:textId="67351B89" w:rsidR="00723035" w:rsidRDefault="00723035" w:rsidP="00BA2E04">
                            <w:pPr>
                              <w:pStyle w:val="BlockHeading-Large"/>
                              <w:rPr>
                                <w:sz w:val="44"/>
                                <w:szCs w:val="44"/>
                              </w:rPr>
                            </w:pPr>
                            <w:r>
                              <w:rPr>
                                <w:sz w:val="44"/>
                                <w:szCs w:val="44"/>
                              </w:rPr>
                              <w:t xml:space="preserve">Bring it </w:t>
                            </w:r>
                          </w:p>
                          <w:p w14:paraId="3FA2D5C9" w14:textId="77777777" w:rsidR="00723035" w:rsidRPr="006E332B" w:rsidRDefault="00723035" w:rsidP="00BA2E04">
                            <w:pPr>
                              <w:pStyle w:val="BlockHeading-Large"/>
                              <w:rPr>
                                <w:sz w:val="72"/>
                                <w:szCs w:val="72"/>
                              </w:rPr>
                            </w:pPr>
                            <w:r w:rsidRPr="006E332B">
                              <w:rPr>
                                <w:sz w:val="72"/>
                                <w:szCs w:val="72"/>
                              </w:rPr>
                              <w:t>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1" type="#_x0000_t202" style="position:absolute;margin-left:402.1pt;margin-top:140.5pt;width:167.7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" o:allowincell="f" filled="f" stroked="f">
                <v:textbox inset=",0,,0">
                  <w:txbxContent>
                    <w:p w14:paraId="431960C9" w14:textId="67351B89" w:rsidR="00723035" w:rsidRDefault="00723035" w:rsidP="00BA2E04">
                      <w:pPr>
                        <w:pStyle w:val="BlockHeading-Large"/>
                        <w:rPr>
                          <w:sz w:val="44"/>
                          <w:szCs w:val="44"/>
                        </w:rPr>
                      </w:pPr>
                      <w:r>
                        <w:rPr>
                          <w:sz w:val="44"/>
                          <w:szCs w:val="44"/>
                        </w:rPr>
                        <w:t xml:space="preserve">Bring it </w:t>
                      </w:r>
                    </w:p>
                    <w:p w14:paraId="3FA2D5C9" w14:textId="77777777" w:rsidR="00723035" w:rsidRPr="006E332B" w:rsidRDefault="00723035" w:rsidP="00BA2E04">
                      <w:pPr>
                        <w:pStyle w:val="BlockHeading-Large"/>
                        <w:rPr>
                          <w:sz w:val="72"/>
                          <w:szCs w:val="72"/>
                        </w:rPr>
                      </w:pPr>
                      <w:r w:rsidRPr="006E332B">
                        <w:rPr>
                          <w:sz w:val="72"/>
                          <w:szCs w:val="72"/>
                        </w:rPr>
                        <w:t>HOME</w:t>
                      </w:r>
                    </w:p>
                  </w:txbxContent>
                </v:textbox>
                <w10:wrap type="tight" anchorx="page" anchory="page"/>
              </v:shape>
            </w:pict>
          </mc:Fallback>
        </mc:AlternateContent>
      </w:r>
      <w:bookmarkStart w:id="2" w:name="_LastPageContents"/>
      <w:r w:rsidR="00091B26">
        <w:t xml:space="preserve"> </w:t>
      </w:r>
      <w:bookmarkEnd w:id="2"/>
      <w:r w:rsidR="006A7C9D">
        <w:rPr>
          <w:noProof/>
        </w:rPr>
        <mc:AlternateContent>
          <mc:Choice Requires="wps">
            <w:drawing>
              <wp:anchor distT="0" distB="0" distL="114300" distR="114300" simplePos="0" relativeHeight="251782157" behindDoc="0" locked="0" layoutInCell="1" allowOverlap="1" wp14:anchorId="1A34AEA1" wp14:editId="721C0803">
                <wp:simplePos x="0" y="0"/>
                <wp:positionH relativeFrom="page">
                  <wp:posOffset>976630</wp:posOffset>
                </wp:positionH>
                <wp:positionV relativeFrom="page">
                  <wp:posOffset>8903970</wp:posOffset>
                </wp:positionV>
                <wp:extent cx="3416935" cy="687070"/>
                <wp:effectExtent l="0" t="0" r="12065" b="0"/>
                <wp:wrapThrough wrapText="bothSides">
                  <wp:wrapPolygon edited="0">
                    <wp:start x="0" y="0"/>
                    <wp:lineTo x="0" y="20762"/>
                    <wp:lineTo x="21516" y="20762"/>
                    <wp:lineTo x="21516" y="0"/>
                    <wp:lineTo x="0" y="0"/>
                  </wp:wrapPolygon>
                </wp:wrapThrough>
                <wp:docPr id="597" name="Text Box 597"/>
                <wp:cNvGraphicFramePr/>
                <a:graphic xmlns:a="http://schemas.openxmlformats.org/drawingml/2006/main">
                  <a:graphicData uri="http://schemas.microsoft.com/office/word/2010/wordprocessingShape">
                    <wps:wsp>
                      <wps:cNvSpPr txBox="1"/>
                      <wps:spPr>
                        <a:xfrm>
                          <a:off x="0" y="0"/>
                          <a:ext cx="3416935" cy="687070"/>
                        </a:xfrm>
                        <a:prstGeom prst="rect">
                          <a:avLst/>
                        </a:prstGeom>
                        <a:solidFill>
                          <a:schemeClr val="accent1">
                            <a:lumMod val="75000"/>
                            <a:alpha val="19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08DD3F" w14:textId="00119DB0" w:rsidR="006A7C9D" w:rsidRDefault="006A7C9D" w:rsidP="006A7C9D">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121CC628" w14:textId="77777777" w:rsidR="006A7C9D" w:rsidRDefault="006A7C9D" w:rsidP="006A7C9D">
                            <w:pPr>
                              <w:rPr>
                                <w:b/>
                                <w:color w:val="2280B6" w:themeColor="accent1" w:themeShade="BF"/>
                                <w:sz w:val="22"/>
                                <w:szCs w:val="22"/>
                              </w:rPr>
                            </w:pPr>
                            <w:hyperlink r:id="rId13" w:history="1">
                              <w:r w:rsidRPr="004E6971">
                                <w:rPr>
                                  <w:rStyle w:val="Hyperlink"/>
                                  <w:b/>
                                  <w:sz w:val="22"/>
                                  <w:szCs w:val="22"/>
                                </w:rPr>
                                <w:t>www.putlocalonyourtray.uconn.edu</w:t>
                              </w:r>
                            </w:hyperlink>
                          </w:p>
                          <w:p w14:paraId="74EAA134" w14:textId="77777777" w:rsidR="006A7C9D" w:rsidRPr="004A3CCD" w:rsidRDefault="006A7C9D" w:rsidP="006A7C9D">
                            <w:pPr>
                              <w:rPr>
                                <w:b/>
                                <w:color w:val="2280B6" w:themeColor="accent1" w:themeShade="BF"/>
                              </w:rPr>
                            </w:pPr>
                            <w:hyperlink r:id="rId14" w:history="1">
                              <w:r w:rsidRPr="004E6971">
                                <w:rPr>
                                  <w:rStyle w:val="Hyperlink"/>
                                  <w:b/>
                                  <w:sz w:val="22"/>
                                  <w:szCs w:val="22"/>
                                </w:rPr>
                                <w:t>www.facebook.com/putlocalonyourtray</w:t>
                              </w:r>
                            </w:hyperlink>
                            <w:r>
                              <w:rPr>
                                <w:b/>
                                <w:color w:val="2280B6" w:themeColor="accent1" w:themeShade="BF"/>
                                <w:sz w:val="22"/>
                                <w:szCs w:val="22"/>
                              </w:rPr>
                              <w:t xml:space="preserve"> </w:t>
                            </w:r>
                          </w:p>
                          <w:p w14:paraId="68373C54" w14:textId="77777777" w:rsidR="006A7C9D" w:rsidRPr="00897453" w:rsidRDefault="006A7C9D" w:rsidP="006A7C9D">
                            <w:pPr>
                              <w:rPr>
                                <w:b/>
                                <w:color w:val="2280B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062" type="#_x0000_t202" style="position:absolute;margin-left:76.9pt;margin-top:701.1pt;width:269.05pt;height:54.1pt;z-index:251782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" mv:complextextbox="1" fillcolor="#2280b6 [2404]" stroked="f">
                <v:fill opacity="12336f"/>
                <v:textbox>
                  <w:txbxContent>
                    <w:p w14:paraId="7F08DD3F" w14:textId="00119DB0" w:rsidR="006A7C9D" w:rsidRDefault="006A7C9D" w:rsidP="006A7C9D">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121CC628" w14:textId="77777777" w:rsidR="006A7C9D" w:rsidRDefault="006A7C9D" w:rsidP="006A7C9D">
                      <w:pPr>
                        <w:rPr>
                          <w:b/>
                          <w:color w:val="2280B6" w:themeColor="accent1" w:themeShade="BF"/>
                          <w:sz w:val="22"/>
                          <w:szCs w:val="22"/>
                        </w:rPr>
                      </w:pPr>
                      <w:hyperlink r:id="rId15" w:history="1">
                        <w:r w:rsidRPr="004E6971">
                          <w:rPr>
                            <w:rStyle w:val="Hyperlink"/>
                            <w:b/>
                            <w:sz w:val="22"/>
                            <w:szCs w:val="22"/>
                          </w:rPr>
                          <w:t>www.putlocalonyourtray.uconn.edu</w:t>
                        </w:r>
                      </w:hyperlink>
                    </w:p>
                    <w:p w14:paraId="74EAA134" w14:textId="77777777" w:rsidR="006A7C9D" w:rsidRPr="004A3CCD" w:rsidRDefault="006A7C9D" w:rsidP="006A7C9D">
                      <w:pPr>
                        <w:rPr>
                          <w:b/>
                          <w:color w:val="2280B6" w:themeColor="accent1" w:themeShade="BF"/>
                        </w:rPr>
                      </w:pPr>
                      <w:hyperlink r:id="rId16" w:history="1">
                        <w:r w:rsidRPr="004E6971">
                          <w:rPr>
                            <w:rStyle w:val="Hyperlink"/>
                            <w:b/>
                            <w:sz w:val="22"/>
                            <w:szCs w:val="22"/>
                          </w:rPr>
                          <w:t>www.facebook.com/putlocalonyourtray</w:t>
                        </w:r>
                      </w:hyperlink>
                      <w:r>
                        <w:rPr>
                          <w:b/>
                          <w:color w:val="2280B6" w:themeColor="accent1" w:themeShade="BF"/>
                          <w:sz w:val="22"/>
                          <w:szCs w:val="22"/>
                        </w:rPr>
                        <w:t xml:space="preserve"> </w:t>
                      </w:r>
                    </w:p>
                    <w:p w14:paraId="68373C54" w14:textId="77777777" w:rsidR="006A7C9D" w:rsidRPr="00897453" w:rsidRDefault="006A7C9D" w:rsidP="006A7C9D">
                      <w:pPr>
                        <w:rPr>
                          <w:b/>
                          <w:color w:val="2280B6" w:themeColor="accent1" w:themeShade="BF"/>
                        </w:rPr>
                      </w:pPr>
                    </w:p>
                  </w:txbxContent>
                </v:textbox>
                <w10:wrap type="through" anchorx="page" anchory="page"/>
              </v:shape>
            </w:pict>
          </mc:Fallback>
        </mc:AlternateContent>
      </w:r>
      <w:r w:rsidR="006A7C9D">
        <w:rPr>
          <w:noProof/>
        </w:rPr>
        <w:drawing>
          <wp:anchor distT="0" distB="0" distL="114300" distR="114300" simplePos="0" relativeHeight="251783181" behindDoc="0" locked="0" layoutInCell="1" allowOverlap="1" wp14:anchorId="386C5DC4" wp14:editId="3055F9A7">
            <wp:simplePos x="0" y="0"/>
            <wp:positionH relativeFrom="page">
              <wp:posOffset>4450080</wp:posOffset>
            </wp:positionH>
            <wp:positionV relativeFrom="page">
              <wp:posOffset>8895715</wp:posOffset>
            </wp:positionV>
            <wp:extent cx="1137920" cy="695960"/>
            <wp:effectExtent l="0" t="0" r="5080" b="0"/>
            <wp:wrapThrough wrapText="bothSides">
              <wp:wrapPolygon edited="0">
                <wp:start x="0" y="0"/>
                <wp:lineTo x="0" y="18131"/>
                <wp:lineTo x="6750" y="20496"/>
                <wp:lineTo x="12536" y="20496"/>
                <wp:lineTo x="21214" y="18920"/>
                <wp:lineTo x="21214" y="0"/>
                <wp:lineTo x="0" y="0"/>
              </wp:wrapPolygon>
            </wp:wrapThrough>
            <wp:docPr id="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9D">
        <w:rPr>
          <w:noProof/>
        </w:rPr>
        <w:drawing>
          <wp:anchor distT="0" distB="0" distL="114300" distR="114300" simplePos="0" relativeHeight="251784205" behindDoc="0" locked="0" layoutInCell="1" allowOverlap="1" wp14:anchorId="6D574026" wp14:editId="4744F2C2">
            <wp:simplePos x="0" y="0"/>
            <wp:positionH relativeFrom="page">
              <wp:posOffset>5607685</wp:posOffset>
            </wp:positionH>
            <wp:positionV relativeFrom="page">
              <wp:posOffset>8903970</wp:posOffset>
            </wp:positionV>
            <wp:extent cx="1706880" cy="687705"/>
            <wp:effectExtent l="0" t="0" r="0" b="0"/>
            <wp:wrapThrough wrapText="bothSides">
              <wp:wrapPolygon edited="0">
                <wp:start x="13821" y="0"/>
                <wp:lineTo x="9964" y="798"/>
                <wp:lineTo x="9321" y="8776"/>
                <wp:lineTo x="10286" y="12765"/>
                <wp:lineTo x="0" y="17551"/>
                <wp:lineTo x="0" y="20742"/>
                <wp:lineTo x="21214" y="20742"/>
                <wp:lineTo x="21214" y="8776"/>
                <wp:lineTo x="17679" y="0"/>
                <wp:lineTo x="13821" y="0"/>
              </wp:wrapPolygon>
            </wp:wrapThrough>
            <wp:docPr id="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687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2E04" w:rsidSect="00BA2E04">
      <w:headerReference w:type="even" r:id="rId19"/>
      <w:headerReference w:type="default" r:id="rId20"/>
      <w:footerReference w:type="even" r:id="rId21"/>
      <w:footerReference w:type="default" r:id="rId22"/>
      <w:headerReference w:type="first" r:id="rId2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213E6" w14:textId="77777777" w:rsidR="000A50DA" w:rsidRDefault="000A50DA">
      <w:r>
        <w:separator/>
      </w:r>
    </w:p>
  </w:endnote>
  <w:endnote w:type="continuationSeparator" w:id="0">
    <w:p w14:paraId="1A5C1886" w14:textId="77777777" w:rsidR="000A50DA" w:rsidRDefault="000A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2FA25" w14:textId="77777777" w:rsidR="00723035" w:rsidRDefault="00723035">
    <w:pPr>
      <w:pStyle w:val="Footer"/>
    </w:pPr>
    <w:r>
      <w:rPr>
        <w:noProof/>
      </w:rPr>
      <mc:AlternateContent>
        <mc:Choice Requires="wps">
          <w:drawing>
            <wp:anchor distT="0" distB="0" distL="114300" distR="114300" simplePos="0" relativeHeight="251659281" behindDoc="0" locked="0" layoutInCell="1" allowOverlap="1" wp14:anchorId="70DA76CC" wp14:editId="080C5976">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6007" w14:textId="77777777" w:rsidR="00723035" w:rsidRPr="00C905DB" w:rsidRDefault="00723035">
                          <w:pPr>
                            <w:rPr>
                              <w:rStyle w:val="PageNumber"/>
                            </w:rPr>
                          </w:pPr>
                          <w:r>
                            <w:fldChar w:fldCharType="begin"/>
                          </w:r>
                          <w:r>
                            <w:instrText xml:space="preserve"> PAGE  \* MERGEFORMAT </w:instrText>
                          </w:r>
                          <w:r>
                            <w:fldChar w:fldCharType="separate"/>
                          </w:r>
                          <w:r w:rsidR="000A50DA" w:rsidRPr="000A50DA">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67"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style="mso-next-textbox:#Text Box 3" inset="0,0,0,0">
                <w:txbxContent>
                  <w:p w14:paraId="49066007" w14:textId="77777777" w:rsidR="00723035" w:rsidRPr="00C905DB" w:rsidRDefault="00723035">
                    <w:pPr>
                      <w:rPr>
                        <w:rStyle w:val="PageNumber"/>
                      </w:rPr>
                    </w:pPr>
                    <w:r>
                      <w:fldChar w:fldCharType="begin"/>
                    </w:r>
                    <w:r>
                      <w:instrText xml:space="preserve"> PAGE  \* MERGEFORMAT </w:instrText>
                    </w:r>
                    <w:r>
                      <w:fldChar w:fldCharType="separate"/>
                    </w:r>
                    <w:r w:rsidR="000A50DA" w:rsidRPr="000A50DA">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A024" w14:textId="77777777" w:rsidR="00723035" w:rsidRDefault="00723035">
    <w:pPr>
      <w:pStyle w:val="Footer"/>
    </w:pPr>
    <w:r>
      <w:rPr>
        <w:noProof/>
      </w:rPr>
      <mc:AlternateContent>
        <mc:Choice Requires="wps">
          <w:drawing>
            <wp:anchor distT="0" distB="0" distL="114300" distR="114300" simplePos="0" relativeHeight="251660305" behindDoc="0" locked="0" layoutInCell="1" allowOverlap="1" wp14:anchorId="5CD0C654" wp14:editId="505562C6">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A742" w14:textId="77777777" w:rsidR="00723035" w:rsidRPr="00C905DB" w:rsidRDefault="00723035" w:rsidP="00BA2E04">
                          <w:pPr>
                            <w:jc w:val="right"/>
                            <w:rPr>
                              <w:rStyle w:val="PageNumber"/>
                            </w:rPr>
                          </w:pPr>
                          <w:r>
                            <w:fldChar w:fldCharType="begin"/>
                          </w:r>
                          <w:r>
                            <w:instrText xml:space="preserve"> PAGE  \* MERGEFORMAT </w:instrText>
                          </w:r>
                          <w:r>
                            <w:fldChar w:fldCharType="separate"/>
                          </w:r>
                          <w:r w:rsidR="00091B26" w:rsidRPr="00091B26">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8"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2ADFA742" w14:textId="77777777" w:rsidR="00723035" w:rsidRPr="00C905DB" w:rsidRDefault="00723035" w:rsidP="00BA2E04">
                    <w:pPr>
                      <w:jc w:val="right"/>
                      <w:rPr>
                        <w:rStyle w:val="PageNumber"/>
                      </w:rPr>
                    </w:pPr>
                    <w:r>
                      <w:fldChar w:fldCharType="begin"/>
                    </w:r>
                    <w:r>
                      <w:instrText xml:space="preserve"> PAGE  \* MERGEFORMAT </w:instrText>
                    </w:r>
                    <w:r>
                      <w:fldChar w:fldCharType="separate"/>
                    </w:r>
                    <w:r w:rsidR="00091B26" w:rsidRPr="00091B26">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EF8B2" w14:textId="77777777" w:rsidR="000A50DA" w:rsidRDefault="000A50DA">
      <w:r>
        <w:separator/>
      </w:r>
    </w:p>
  </w:footnote>
  <w:footnote w:type="continuationSeparator" w:id="0">
    <w:p w14:paraId="10C30F03" w14:textId="77777777" w:rsidR="000A50DA" w:rsidRDefault="000A50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D1E3D" w14:textId="77777777" w:rsidR="00723035" w:rsidRDefault="00723035">
    <w:pPr>
      <w:pStyle w:val="Header"/>
    </w:pPr>
    <w:r>
      <w:rPr>
        <w:noProof/>
      </w:rPr>
      <mc:AlternateContent>
        <mc:Choice Requires="wps">
          <w:drawing>
            <wp:anchor distT="0" distB="0" distL="114300" distR="114300" simplePos="0" relativeHeight="251658245" behindDoc="0" locked="0" layoutInCell="1" allowOverlap="1" wp14:anchorId="47293BA1" wp14:editId="13E1688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1E4BA56" w14:textId="77777777" w:rsidR="00723035" w:rsidRDefault="00723035" w:rsidP="00BA2E0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63"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41E4BA56" w14:textId="77777777" w:rsidR="00723035" w:rsidRDefault="00723035" w:rsidP="00BA2E04">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972EE9C" wp14:editId="5938B707">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3D01C47" w14:textId="77777777" w:rsidR="00723035" w:rsidRDefault="00723035"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4"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inset=",7.2pt,,7.2pt">
                <w:txbxContent>
                  <w:p w14:paraId="23D01C47" w14:textId="77777777" w:rsidR="00723035" w:rsidRDefault="00723035" w:rsidP="00BA2E04">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6FD27802" wp14:editId="7852D737">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61EF3" w14:textId="77777777" w:rsidR="00723035" w:rsidRDefault="00723035">
    <w:pPr>
      <w:pStyle w:val="Header"/>
    </w:pPr>
    <w:r>
      <w:rPr>
        <w:noProof/>
      </w:rPr>
      <mc:AlternateContent>
        <mc:Choice Requires="wps">
          <w:drawing>
            <wp:anchor distT="0" distB="0" distL="114300" distR="114300" simplePos="0" relativeHeight="251658246" behindDoc="0" locked="0" layoutInCell="0" allowOverlap="1" wp14:anchorId="1D1747CD" wp14:editId="212A4FD4">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5DA82B3" w14:textId="77777777" w:rsidR="00723035" w:rsidRDefault="00723035"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65"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15DA82B3" w14:textId="77777777" w:rsidR="00723035" w:rsidRDefault="00723035" w:rsidP="00BA2E04">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F452F03" wp14:editId="4C296C5E">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08DAAA8" w14:textId="77777777" w:rsidR="00723035" w:rsidRDefault="00723035" w:rsidP="00BA2E04">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6"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inset=",7.2pt,,7.2pt">
                <w:txbxContent>
                  <w:p w14:paraId="508DAAA8" w14:textId="77777777" w:rsidR="00723035" w:rsidRDefault="00723035" w:rsidP="00BA2E04">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C2F29BD" wp14:editId="68611E76">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F0168" w14:textId="77777777" w:rsidR="00723035" w:rsidRDefault="00723035">
    <w:pPr>
      <w:pStyle w:val="Header"/>
    </w:pPr>
    <w:r>
      <w:rPr>
        <w:noProof/>
      </w:rPr>
      <mc:AlternateContent>
        <mc:Choice Requires="wps">
          <w:drawing>
            <wp:anchor distT="0" distB="0" distL="114300" distR="114300" simplePos="0" relativeHeight="251658243" behindDoc="0" locked="0" layoutInCell="0" allowOverlap="1" wp14:anchorId="76BB3319" wp14:editId="06A438E0">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6526A757" wp14:editId="16EE96C4">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5A1A8EBB" wp14:editId="47E2783F">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62BDA55" wp14:editId="6B63D9B9">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70A48F28" wp14:editId="7414E298">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PublishingViewTables" w:val="0"/>
  </w:docVars>
  <w:rsids>
    <w:rsidRoot w:val="00BA2E04"/>
    <w:rsid w:val="00020B28"/>
    <w:rsid w:val="00021200"/>
    <w:rsid w:val="000572C4"/>
    <w:rsid w:val="00091B26"/>
    <w:rsid w:val="000A50DA"/>
    <w:rsid w:val="000E1436"/>
    <w:rsid w:val="001149EC"/>
    <w:rsid w:val="00153767"/>
    <w:rsid w:val="00175C76"/>
    <w:rsid w:val="0018584B"/>
    <w:rsid w:val="001A587B"/>
    <w:rsid w:val="00204230"/>
    <w:rsid w:val="002169BC"/>
    <w:rsid w:val="00241203"/>
    <w:rsid w:val="00286116"/>
    <w:rsid w:val="002B4178"/>
    <w:rsid w:val="002F0DEE"/>
    <w:rsid w:val="00300052"/>
    <w:rsid w:val="00301209"/>
    <w:rsid w:val="00320A69"/>
    <w:rsid w:val="003530EE"/>
    <w:rsid w:val="00363BC5"/>
    <w:rsid w:val="00416CD4"/>
    <w:rsid w:val="00442F13"/>
    <w:rsid w:val="00486FDD"/>
    <w:rsid w:val="00495C63"/>
    <w:rsid w:val="004A6A85"/>
    <w:rsid w:val="004C2D71"/>
    <w:rsid w:val="004D1B44"/>
    <w:rsid w:val="004D2F2D"/>
    <w:rsid w:val="004D4313"/>
    <w:rsid w:val="004E1095"/>
    <w:rsid w:val="004F0ECA"/>
    <w:rsid w:val="005405AC"/>
    <w:rsid w:val="00590A3E"/>
    <w:rsid w:val="00597BFA"/>
    <w:rsid w:val="006166D4"/>
    <w:rsid w:val="00646076"/>
    <w:rsid w:val="006567C1"/>
    <w:rsid w:val="006A7C9D"/>
    <w:rsid w:val="006C617B"/>
    <w:rsid w:val="006E332B"/>
    <w:rsid w:val="00702E6E"/>
    <w:rsid w:val="00723035"/>
    <w:rsid w:val="00732AA0"/>
    <w:rsid w:val="00763825"/>
    <w:rsid w:val="00834CE4"/>
    <w:rsid w:val="00881379"/>
    <w:rsid w:val="00897453"/>
    <w:rsid w:val="008C4069"/>
    <w:rsid w:val="008D4BC4"/>
    <w:rsid w:val="00926297"/>
    <w:rsid w:val="009323FE"/>
    <w:rsid w:val="009364B8"/>
    <w:rsid w:val="009A1839"/>
    <w:rsid w:val="009D4261"/>
    <w:rsid w:val="009F739C"/>
    <w:rsid w:val="00A7699F"/>
    <w:rsid w:val="00A76ECC"/>
    <w:rsid w:val="00A95163"/>
    <w:rsid w:val="00AB4CBC"/>
    <w:rsid w:val="00B52D14"/>
    <w:rsid w:val="00B76C07"/>
    <w:rsid w:val="00B87650"/>
    <w:rsid w:val="00BA2E04"/>
    <w:rsid w:val="00BB19C4"/>
    <w:rsid w:val="00BE40DF"/>
    <w:rsid w:val="00BE52FA"/>
    <w:rsid w:val="00C015CD"/>
    <w:rsid w:val="00C15266"/>
    <w:rsid w:val="00C76E5D"/>
    <w:rsid w:val="00C94D68"/>
    <w:rsid w:val="00C97488"/>
    <w:rsid w:val="00CE2D7D"/>
    <w:rsid w:val="00CF7C37"/>
    <w:rsid w:val="00D21814"/>
    <w:rsid w:val="00D21DBC"/>
    <w:rsid w:val="00D64002"/>
    <w:rsid w:val="00DD4155"/>
    <w:rsid w:val="00E007FD"/>
    <w:rsid w:val="00E40D18"/>
    <w:rsid w:val="00E45DF8"/>
    <w:rsid w:val="00E647CD"/>
    <w:rsid w:val="00EA2DA7"/>
    <w:rsid w:val="00EC4BD5"/>
    <w:rsid w:val="00ED4013"/>
    <w:rsid w:val="00ED7DB2"/>
    <w:rsid w:val="00F46DD8"/>
    <w:rsid w:val="00F66F8B"/>
    <w:rsid w:val="00F76543"/>
    <w:rsid w:val="00F771FA"/>
    <w:rsid w:val="00FA3BCF"/>
    <w:rsid w:val="00FB14A4"/>
    <w:rsid w:val="00FE3FA1"/>
    <w:rsid w:val="00FF52B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0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D21DBC"/>
    <w:rPr>
      <w:rFonts w:ascii="Lucida Grande" w:hAnsi="Lucida Grande" w:cs="Lucida Grande"/>
      <w:sz w:val="18"/>
      <w:szCs w:val="18"/>
    </w:rPr>
  </w:style>
  <w:style w:type="character" w:customStyle="1" w:styleId="BalloonTextChar">
    <w:name w:val="Balloon Text Char"/>
    <w:basedOn w:val="DefaultParagraphFont"/>
    <w:link w:val="BalloonText"/>
    <w:rsid w:val="00D21DB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D21DBC"/>
    <w:rPr>
      <w:rFonts w:ascii="Lucida Grande" w:hAnsi="Lucida Grande" w:cs="Lucida Grande"/>
      <w:sz w:val="18"/>
      <w:szCs w:val="18"/>
    </w:rPr>
  </w:style>
  <w:style w:type="character" w:customStyle="1" w:styleId="BalloonTextChar">
    <w:name w:val="Balloon Text Char"/>
    <w:basedOn w:val="DefaultParagraphFont"/>
    <w:link w:val="BalloonText"/>
    <w:rsid w:val="00D21D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putlocalonyourtray.uconn.edu" TargetMode="External"/><Relationship Id="rId14" Type="http://schemas.openxmlformats.org/officeDocument/2006/relationships/hyperlink" Target="http://www.facebook.com/putlocalonyourtray" TargetMode="External"/><Relationship Id="rId15" Type="http://schemas.openxmlformats.org/officeDocument/2006/relationships/hyperlink" Target="http://www.putlocalonyourtray.uconn.edu" TargetMode="External"/><Relationship Id="rId16" Type="http://schemas.openxmlformats.org/officeDocument/2006/relationships/hyperlink" Target="http://www.facebook.com/putlocalonyourtray"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2</TotalTime>
  <Pages>2</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dc:creator>
  <cp:keywords/>
  <dc:description/>
  <cp:lastModifiedBy>D S</cp:lastModifiedBy>
  <cp:revision>4</cp:revision>
  <cp:lastPrinted>2015-11-09T12:12:00Z</cp:lastPrinted>
  <dcterms:created xsi:type="dcterms:W3CDTF">2016-04-18T20:21:00Z</dcterms:created>
  <dcterms:modified xsi:type="dcterms:W3CDTF">2016-04-18T21:16:00Z</dcterms:modified>
  <cp:category/>
</cp:coreProperties>
</file>