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6976D" w14:textId="52BAD9DA" w:rsidR="00BA2E04" w:rsidRDefault="001C69E7">
      <w:r>
        <w:rPr>
          <w:noProof/>
        </w:rPr>
        <w:drawing>
          <wp:anchor distT="0" distB="0" distL="114300" distR="114300" simplePos="0" relativeHeight="251792397" behindDoc="0" locked="0" layoutInCell="1" allowOverlap="1" wp14:anchorId="2A41A4F9" wp14:editId="59A08CA1">
            <wp:simplePos x="0" y="0"/>
            <wp:positionH relativeFrom="page">
              <wp:posOffset>2742565</wp:posOffset>
            </wp:positionH>
            <wp:positionV relativeFrom="page">
              <wp:posOffset>457200</wp:posOffset>
            </wp:positionV>
            <wp:extent cx="4575175" cy="3420110"/>
            <wp:effectExtent l="0" t="0" r="0" b="8890"/>
            <wp:wrapThrough wrapText="bothSides">
              <wp:wrapPolygon edited="0">
                <wp:start x="0" y="0"/>
                <wp:lineTo x="0" y="21496"/>
                <wp:lineTo x="21465" y="21496"/>
                <wp:lineTo x="21465" y="0"/>
                <wp:lineTo x="0" y="0"/>
              </wp:wrapPolygon>
            </wp:wrapThrough>
            <wp:docPr id="6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" r="3803"/>
                    <a:stretch/>
                  </pic:blipFill>
                  <pic:spPr bwMode="auto">
                    <a:xfrm>
                      <a:off x="0" y="0"/>
                      <a:ext cx="457517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C44">
        <w:rPr>
          <w:noProof/>
        </w:rPr>
        <w:drawing>
          <wp:anchor distT="0" distB="0" distL="114300" distR="114300" simplePos="0" relativeHeight="251789325" behindDoc="0" locked="0" layoutInCell="1" allowOverlap="1" wp14:anchorId="1E789B14" wp14:editId="41651E72">
            <wp:simplePos x="0" y="0"/>
            <wp:positionH relativeFrom="page">
              <wp:posOffset>450850</wp:posOffset>
            </wp:positionH>
            <wp:positionV relativeFrom="page">
              <wp:posOffset>4800600</wp:posOffset>
            </wp:positionV>
            <wp:extent cx="2286000" cy="1585595"/>
            <wp:effectExtent l="0" t="0" r="0" b="0"/>
            <wp:wrapThrough wrapText="bothSides">
              <wp:wrapPolygon edited="0">
                <wp:start x="0" y="0"/>
                <wp:lineTo x="0" y="21107"/>
                <wp:lineTo x="21360" y="21107"/>
                <wp:lineTo x="21360" y="0"/>
                <wp:lineTo x="0" y="0"/>
              </wp:wrapPolygon>
            </wp:wrapThrough>
            <wp:docPr id="608" name="Picture 608" descr="Macintosh HD:Users:danastevens:Desktop:images.duckduck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nastevens:Desktop:images.duckduckgo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BBE">
        <w:rPr>
          <w:noProof/>
        </w:rPr>
        <mc:AlternateContent>
          <mc:Choice Requires="wps">
            <w:drawing>
              <wp:anchor distT="0" distB="0" distL="114300" distR="114300" simplePos="0" relativeHeight="251677697" behindDoc="0" locked="0" layoutInCell="0" allowOverlap="1" wp14:anchorId="193D5444" wp14:editId="20B7B5B6">
                <wp:simplePos x="0" y="0"/>
                <wp:positionH relativeFrom="page">
                  <wp:posOffset>456565</wp:posOffset>
                </wp:positionH>
                <wp:positionV relativeFrom="page">
                  <wp:posOffset>2954655</wp:posOffset>
                </wp:positionV>
                <wp:extent cx="2277745" cy="829310"/>
                <wp:effectExtent l="0" t="0" r="0" b="8890"/>
                <wp:wrapTight wrapText="bothSides">
                  <wp:wrapPolygon edited="0">
                    <wp:start x="241" y="0"/>
                    <wp:lineTo x="241" y="21170"/>
                    <wp:lineTo x="21197" y="21170"/>
                    <wp:lineTo x="21197" y="0"/>
                    <wp:lineTo x="241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3E06EF" w14:textId="77777777" w:rsidR="00E30C44" w:rsidRDefault="00E30C44" w:rsidP="00E86BBE">
                            <w:pPr>
                              <w:pStyle w:val="BoxHeading-Large"/>
                              <w:rPr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>
                              <w:rPr>
                                <w:sz w:val="56"/>
                                <w:szCs w:val="56"/>
                              </w:rPr>
                              <w:t>Green</w:t>
                            </w:r>
                          </w:p>
                          <w:p w14:paraId="5DE4E780" w14:textId="2D2EF91C" w:rsidR="00E30C44" w:rsidRPr="00272BF3" w:rsidRDefault="00E30C44" w:rsidP="00E86BBE">
                            <w:pPr>
                              <w:pStyle w:val="BoxHeading-Larg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Beans</w:t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margin-left:35.95pt;margin-top:232.65pt;width:179.35pt;height:65.3pt;z-index:251677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" o:allowincell="f" filled="f" stroked="f">
                <v:textbox inset=",0,,0">
                  <w:txbxContent>
                    <w:p w14:paraId="3D3E06EF" w14:textId="77777777" w:rsidR="00E30C44" w:rsidRDefault="00E30C44" w:rsidP="00E86BBE">
                      <w:pPr>
                        <w:pStyle w:val="BoxHeading-Large"/>
                        <w:rPr>
                          <w:sz w:val="56"/>
                          <w:szCs w:val="56"/>
                        </w:rPr>
                      </w:pPr>
                      <w:bookmarkStart w:id="1" w:name="_GoBack"/>
                      <w:r>
                        <w:rPr>
                          <w:sz w:val="56"/>
                          <w:szCs w:val="56"/>
                        </w:rPr>
                        <w:t>Green</w:t>
                      </w:r>
                    </w:p>
                    <w:p w14:paraId="5DE4E780" w14:textId="2D2EF91C" w:rsidR="00E30C44" w:rsidRPr="00272BF3" w:rsidRDefault="00E30C44" w:rsidP="00E86BBE">
                      <w:pPr>
                        <w:pStyle w:val="BoxHeading-Larg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Beans</w:t>
                      </w:r>
                    </w:p>
                    <w:bookmarkEnd w:id="1"/>
                  </w:txbxContent>
                </v:textbox>
                <w10:wrap type="tight" anchorx="page" anchory="page"/>
              </v:shape>
            </w:pict>
          </mc:Fallback>
        </mc:AlternateContent>
      </w:r>
      <w:r w:rsidR="00C86903">
        <w:rPr>
          <w:noProof/>
        </w:rPr>
        <mc:AlternateContent>
          <mc:Choice Requires="wps">
            <w:drawing>
              <wp:anchor distT="0" distB="0" distL="114300" distR="114300" simplePos="0" relativeHeight="251754509" behindDoc="0" locked="0" layoutInCell="1" allowOverlap="1" wp14:anchorId="64810C2A" wp14:editId="02CAEEC2">
                <wp:simplePos x="0" y="0"/>
                <wp:positionH relativeFrom="page">
                  <wp:posOffset>2792730</wp:posOffset>
                </wp:positionH>
                <wp:positionV relativeFrom="page">
                  <wp:posOffset>5163820</wp:posOffset>
                </wp:positionV>
                <wp:extent cx="4432300" cy="3378835"/>
                <wp:effectExtent l="0" t="0" r="0" b="0"/>
                <wp:wrapThrough wrapText="bothSides">
                  <wp:wrapPolygon edited="0">
                    <wp:start x="124" y="0"/>
                    <wp:lineTo x="124" y="21434"/>
                    <wp:lineTo x="21291" y="21434"/>
                    <wp:lineTo x="21291" y="0"/>
                    <wp:lineTo x="124" y="0"/>
                  </wp:wrapPolygon>
                </wp:wrapThrough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337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80624" w14:textId="38F5CF02" w:rsidR="00E30C44" w:rsidRPr="00D46491" w:rsidRDefault="00E30C44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Insert text here about your taste-test or another event you are using to feature green beans this month</w:t>
                            </w:r>
                          </w:p>
                          <w:p w14:paraId="11727BC1" w14:textId="77777777" w:rsidR="00E30C44" w:rsidRDefault="00E30C44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0C57A0A" w14:textId="4FC34673" w:rsidR="00E30C44" w:rsidRDefault="00E30C44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E7B0A4" w14:textId="77777777" w:rsidR="00E30C44" w:rsidRPr="004C2D71" w:rsidRDefault="00E30C44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69D6C63" w14:textId="77777777" w:rsidR="00E30C44" w:rsidRDefault="00E30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" o:spid="_x0000_s1027" type="#_x0000_t202" style="position:absolute;margin-left:219.9pt;margin-top:406.6pt;width:349pt;height:266.05pt;z-index:251754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" mv:complextextbox="1" filled="f" stroked="f">
                <v:textbox>
                  <w:txbxContent>
                    <w:p w14:paraId="55B80624" w14:textId="38F5CF02" w:rsidR="00E30C44" w:rsidRPr="00D46491" w:rsidRDefault="00E30C44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Insert text here about your taste-test or another event you are using to feature green beans this month</w:t>
                      </w:r>
                    </w:p>
                    <w:p w14:paraId="11727BC1" w14:textId="77777777" w:rsidR="00E30C44" w:rsidRDefault="00E30C44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50C57A0A" w14:textId="4FC34673" w:rsidR="00E30C44" w:rsidRDefault="00E30C44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E7B0A4" w14:textId="77777777" w:rsidR="00E30C44" w:rsidRPr="004C2D71" w:rsidRDefault="00E30C44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769D6C63" w14:textId="77777777" w:rsidR="00E30C44" w:rsidRDefault="00E30C44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86903">
        <w:rPr>
          <w:noProof/>
        </w:rPr>
        <mc:AlternateContent>
          <mc:Choice Requires="wps">
            <w:drawing>
              <wp:anchor distT="0" distB="0" distL="114300" distR="114300" simplePos="0" relativeHeight="251753485" behindDoc="0" locked="0" layoutInCell="1" allowOverlap="1" wp14:anchorId="3657E1EF" wp14:editId="7B71534B">
                <wp:simplePos x="0" y="0"/>
                <wp:positionH relativeFrom="page">
                  <wp:posOffset>2734310</wp:posOffset>
                </wp:positionH>
                <wp:positionV relativeFrom="page">
                  <wp:posOffset>8550910</wp:posOffset>
                </wp:positionV>
                <wp:extent cx="4055110" cy="1056640"/>
                <wp:effectExtent l="0" t="0" r="8890" b="10160"/>
                <wp:wrapThrough wrapText="bothSides">
                  <wp:wrapPolygon edited="0">
                    <wp:start x="0" y="0"/>
                    <wp:lineTo x="0" y="21288"/>
                    <wp:lineTo x="21512" y="21288"/>
                    <wp:lineTo x="21512" y="0"/>
                    <wp:lineTo x="0" y="0"/>
                  </wp:wrapPolygon>
                </wp:wrapThrough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0566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80627" w14:textId="33AE439C" w:rsidR="00E30C44" w:rsidRDefault="00E30C44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Tasty Tidbit:</w:t>
                            </w:r>
                          </w:p>
                          <w:p w14:paraId="066933EF" w14:textId="2DBE1A6C" w:rsidR="00E30C44" w:rsidRPr="00495C63" w:rsidRDefault="00E30C4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You can tell if a green bean is fresh by bending it in half. If you hear a clean snap and the bean breaks, it has been recently picked!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9" o:spid="_x0000_s1028" type="#_x0000_t202" style="position:absolute;margin-left:215.3pt;margin-top:673.3pt;width:319.3pt;height:83.2pt;z-index:25175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" mv:complextextbox="1" fillcolor="#ff7e00 [3215]" stroked="f">
                <v:textbox>
                  <w:txbxContent>
                    <w:p w14:paraId="1C080627" w14:textId="33AE439C" w:rsidR="00E30C44" w:rsidRDefault="00E30C44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Tasty Tidbit:</w:t>
                      </w:r>
                    </w:p>
                    <w:p w14:paraId="066933EF" w14:textId="2DBE1A6C" w:rsidR="00E30C44" w:rsidRPr="00495C63" w:rsidRDefault="00E30C4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You can tell if a green bean is fresh by bending it in half. If you hear a clean snap and the bean breaks, it has been recently picked!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6903"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58591EE1" wp14:editId="2D81A70B">
                <wp:simplePos x="0" y="0"/>
                <wp:positionH relativeFrom="page">
                  <wp:posOffset>2882900</wp:posOffset>
                </wp:positionH>
                <wp:positionV relativeFrom="page">
                  <wp:posOffset>4817110</wp:posOffset>
                </wp:positionV>
                <wp:extent cx="4292600" cy="421640"/>
                <wp:effectExtent l="0" t="0" r="0" b="10160"/>
                <wp:wrapTight wrapText="bothSides">
                  <wp:wrapPolygon edited="0">
                    <wp:start x="128" y="0"/>
                    <wp:lineTo x="128" y="20819"/>
                    <wp:lineTo x="21344" y="20819"/>
                    <wp:lineTo x="21344" y="0"/>
                    <wp:lineTo x="128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5AABAF" w14:textId="6B4655B2" w:rsidR="00E30C44" w:rsidRPr="00301FC9" w:rsidRDefault="00E30C44" w:rsidP="00BA2E04">
                            <w:pPr>
                              <w:pStyle w:val="Heading2"/>
                            </w:pPr>
                            <w:r>
                              <w:t>Get your taste buds ready!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227pt;margin-top:379.3pt;width:338pt;height:33.2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" o:allowincell="f" filled="f" stroked="f">
                <v:textbox inset=",0,,0">
                  <w:txbxContent>
                    <w:p w14:paraId="3C5AABAF" w14:textId="6B4655B2" w:rsidR="00E30C44" w:rsidRPr="00301FC9" w:rsidRDefault="00E30C44" w:rsidP="00BA2E04">
                      <w:pPr>
                        <w:pStyle w:val="Heading2"/>
                      </w:pPr>
                      <w:r>
                        <w:t>Get your taste buds ready!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72BF3">
        <w:rPr>
          <w:noProof/>
        </w:rPr>
        <mc:AlternateContent>
          <mc:Choice Requires="wps">
            <w:drawing>
              <wp:anchor distT="0" distB="0" distL="114300" distR="114300" simplePos="0" relativeHeight="251678721" behindDoc="0" locked="0" layoutInCell="0" allowOverlap="1" wp14:anchorId="339AD9F6" wp14:editId="68933F40">
                <wp:simplePos x="0" y="0"/>
                <wp:positionH relativeFrom="page">
                  <wp:posOffset>508000</wp:posOffset>
                </wp:positionH>
                <wp:positionV relativeFrom="page">
                  <wp:posOffset>2370455</wp:posOffset>
                </wp:positionV>
                <wp:extent cx="2133600" cy="584200"/>
                <wp:effectExtent l="0" t="0" r="0" b="0"/>
                <wp:wrapTight wrapText="bothSides">
                  <wp:wrapPolygon edited="0">
                    <wp:start x="257" y="0"/>
                    <wp:lineTo x="257" y="20661"/>
                    <wp:lineTo x="21086" y="20661"/>
                    <wp:lineTo x="21086" y="0"/>
                    <wp:lineTo x="257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39573B" w14:textId="3C614697" w:rsidR="00E30C44" w:rsidRDefault="00E30C44" w:rsidP="002F0DEE">
                            <w:pPr>
                              <w:pStyle w:val="Subtitle"/>
                            </w:pPr>
                            <w:r>
                              <w:t xml:space="preserve">This month </w:t>
                            </w:r>
                            <w:r>
                              <w:rPr>
                                <w:b/>
                              </w:rPr>
                              <w:t>_____</w:t>
                            </w:r>
                            <w:r w:rsidRPr="00272BF3">
                              <w:rPr>
                                <w:b/>
                              </w:rPr>
                              <w:t>Elementary School</w:t>
                            </w:r>
                            <w:r>
                              <w:t xml:space="preserve"> </w:t>
                            </w:r>
                          </w:p>
                          <w:p w14:paraId="054CDA00" w14:textId="08CF73A8" w:rsidR="00E30C44" w:rsidRPr="00301FC9" w:rsidRDefault="00E30C44" w:rsidP="00BA2E04">
                            <w:pPr>
                              <w:pStyle w:val="Subtitle"/>
                            </w:pP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celebrating </w:t>
                            </w:r>
                            <w:r w:rsidRPr="00201761">
                              <w:rPr>
                                <w:color w:val="2280B6" w:themeColor="accent1" w:themeShade="BF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40pt;margin-top:186.65pt;width:168pt;height:46pt;z-index:25167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b2WPUCAABW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" o:allowincell="f" filled="f" stroked="f">
                <v:textbox inset=",0,,0">
                  <w:txbxContent>
                    <w:p w14:paraId="0639573B" w14:textId="3C614697" w:rsidR="00E30C44" w:rsidRDefault="00E30C44" w:rsidP="002F0DEE">
                      <w:pPr>
                        <w:pStyle w:val="Subtitle"/>
                      </w:pPr>
                      <w:r>
                        <w:t xml:space="preserve">This month </w:t>
                      </w:r>
                      <w:r>
                        <w:rPr>
                          <w:b/>
                        </w:rPr>
                        <w:t>_____</w:t>
                      </w:r>
                      <w:r w:rsidRPr="00272BF3">
                        <w:rPr>
                          <w:b/>
                        </w:rPr>
                        <w:t>Elementary School</w:t>
                      </w:r>
                      <w:r>
                        <w:t xml:space="preserve"> </w:t>
                      </w:r>
                    </w:p>
                    <w:p w14:paraId="054CDA00" w14:textId="08CF73A8" w:rsidR="00E30C44" w:rsidRPr="00301FC9" w:rsidRDefault="00E30C44" w:rsidP="00BA2E04">
                      <w:pPr>
                        <w:pStyle w:val="Subtitle"/>
                      </w:pP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celebrating </w:t>
                      </w:r>
                      <w:r w:rsidRPr="00201761">
                        <w:rPr>
                          <w:color w:val="2280B6" w:themeColor="accent1" w:themeShade="BF"/>
                        </w:rPr>
                        <w:t>local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9775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001F2E" wp14:editId="3EFF2FF5">
                <wp:simplePos x="0" y="0"/>
                <wp:positionH relativeFrom="page">
                  <wp:posOffset>482600</wp:posOffset>
                </wp:positionH>
                <wp:positionV relativeFrom="page">
                  <wp:posOffset>8160385</wp:posOffset>
                </wp:positionV>
                <wp:extent cx="2251710" cy="1430655"/>
                <wp:effectExtent l="0" t="0" r="0" b="17145"/>
                <wp:wrapThrough wrapText="bothSides">
                  <wp:wrapPolygon edited="0">
                    <wp:start x="244" y="0"/>
                    <wp:lineTo x="244" y="21475"/>
                    <wp:lineTo x="21198" y="21475"/>
                    <wp:lineTo x="21198" y="0"/>
                    <wp:lineTo x="244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710" cy="1430655"/>
                          <a:chOff x="0" y="0"/>
                          <a:chExt cx="2251710" cy="14306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78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5171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404495" y="0"/>
                            <a:ext cx="175577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6">
                          <w:txbxContent>
                            <w:p w14:paraId="45BABC12" w14:textId="193E7607" w:rsidR="00E30C44" w:rsidRDefault="00E30C44" w:rsidP="00BA2E04">
                              <w:pPr>
                                <w:pStyle w:val="BodyText2"/>
                                <w:rPr>
                                  <w:b/>
                                  <w:color w:val="2280B6" w:themeColor="accent1" w:themeShade="B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2280B6" w:themeColor="accent1" w:themeShade="BF"/>
                                  <w:sz w:val="22"/>
                                  <w:szCs w:val="22"/>
                                </w:rPr>
                                <w:t>Title 2</w:t>
                              </w:r>
                            </w:p>
                            <w:p w14:paraId="306E6B8A" w14:textId="71DA8150" w:rsidR="00E30C44" w:rsidRPr="00D46491" w:rsidRDefault="00E30C44" w:rsidP="00D46491">
                              <w:pPr>
                                <w:pStyle w:val="BodyText2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Green bean trivia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22885"/>
                            <a:ext cx="2068830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31" style="position:absolute;margin-left:38pt;margin-top:642.55pt;width:177.3pt;height:112.65pt;z-index:251658240;mso-position-horizontal-relative:page;mso-position-vertical-relative:page" coordsize="2251710,14306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" mv:complextextbox="1">
                <v:shape id="Text Box 857" o:spid="_x0000_s1032" type="#_x0000_t202" style="position:absolute;width:2251710;height:14306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E5LwgAA&#10;ANwAAAAPAAAAZHJzL2Rvd25yZXYueG1sRE/LisIwFN0L/kO4A+40HcFxqEYpQsEBB3wMrq/NtS02&#10;N22T0erXm4Xg8nDe82VnKnGl1pWWFXyOIhDEmdUl5wr+DunwG4TzyBory6TgTg6Wi35vjrG2N97R&#10;de9zEULYxaig8L6OpXRZQQbdyNbEgTvb1qAPsM2lbvEWwk0lx1H0JQ2WHBoKrGlVUHbZ/xsFv9tT&#10;8/iJnKkSn6bTZNtszsdGqcFHl8xAeOr8W/xyr7WCyTSsDWfCE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ITkvCAAAA3AAAAA8AAAAAAAAAAAAAAAAAlwIAAGRycy9kb3du&#10;cmV2LnhtbFBLBQYAAAAABAAEAPUAAACGAwAAAAA=&#10;" mv:complextextbox="1" filled="f" stroked="f">
                  <v:textbox inset=",0,,0"/>
                </v:shape>
                <v:shape id="Text Box 2" o:spid="_x0000_s1033" type="#_x0000_t202" style="position:absolute;left:404495;width:1755775;height:2241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>
                      <w:p w14:paraId="45BABC12" w14:textId="193E7607" w:rsidR="00E30C44" w:rsidRDefault="00E30C44" w:rsidP="00BA2E04">
                        <w:pPr>
                          <w:pStyle w:val="BodyText2"/>
                          <w:rPr>
                            <w:b/>
                            <w:color w:val="2280B6" w:themeColor="accent1" w:themeShade="B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2280B6" w:themeColor="accent1" w:themeShade="BF"/>
                            <w:sz w:val="22"/>
                            <w:szCs w:val="22"/>
                          </w:rPr>
                          <w:t>Title 2</w:t>
                        </w:r>
                      </w:p>
                      <w:p w14:paraId="306E6B8A" w14:textId="71DA8150" w:rsidR="00E30C44" w:rsidRPr="00D46491" w:rsidRDefault="00E30C44" w:rsidP="00D46491">
                        <w:pPr>
                          <w:pStyle w:val="BodyText2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Green bean trivia</w:t>
                        </w:r>
                      </w:p>
                    </w:txbxContent>
                  </v:textbox>
                </v:shape>
                <v:shape id="Text Box 3" o:spid="_x0000_s1034" type="#_x0000_t202" style="position:absolute;left:91440;top:222885;width:2068830;height:2241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97757">
        <w:rPr>
          <w:noProof/>
        </w:rPr>
        <mc:AlternateContent>
          <mc:Choice Requires="wpg">
            <w:drawing>
              <wp:anchor distT="0" distB="0" distL="114300" distR="114300" simplePos="0" relativeHeight="251665409" behindDoc="0" locked="0" layoutInCell="1" allowOverlap="1" wp14:anchorId="654470E3" wp14:editId="2F0D123C">
                <wp:simplePos x="0" y="0"/>
                <wp:positionH relativeFrom="page">
                  <wp:posOffset>569595</wp:posOffset>
                </wp:positionH>
                <wp:positionV relativeFrom="page">
                  <wp:posOffset>8133080</wp:posOffset>
                </wp:positionV>
                <wp:extent cx="2286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76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3655" y="33655"/>
                            <a:ext cx="16129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2A44F7E" w14:textId="42185CA5" w:rsidR="00E30C44" w:rsidRPr="00691C4B" w:rsidRDefault="00E30C44" w:rsidP="00BA2E04">
                              <w:pPr>
                                <w:pStyle w:val="BoxPageNumb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5" style="position:absolute;margin-left:44.85pt;margin-top:640.4pt;width:18pt;height:18pt;z-index:251665409;mso-position-horizontal-relative:page;mso-position-vertical-relative:page" coordsize="228600,228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" mv:complextextbox="1">
                <v:oval id="Oval 19" o:spid="_x0000_s1036" style="position:absolute;width:2286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9VNxAAA&#10;ANwAAAAPAAAAZHJzL2Rvd25yZXYueG1sRI9Ba8JAFITvgv9heYK3uqmgKdFVarAQD0W0en9kn0k0&#10;+3bJbjX9991CweMwM98wy3VvWnGnzjeWFbxOEhDEpdUNVwpOXx8vbyB8QNbYWiYFP+RhvRoOlphp&#10;++AD3Y+hEhHCPkMFdQguk9KXNRn0E+uIo3exncEQZVdJ3eEjwk0rp0kylwYbjgs1OsprKm/Hb6PA&#10;bc/Fp7xuLmle7NLd9LbPHe2VGo/69wWIQH14hv/bhVYwS+fwdyYe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pPVTcQAAADcAAAADwAAAAAAAAAAAAAAAACXAgAAZHJzL2Rv&#10;d25yZXYueG1sUEsFBgAAAAAEAAQA9QAAAIgDAAAAAA==&#10;" mv:complextextbox="1" fillcolor="#45a5dc [3204]" stroked="f" strokecolor="#4a7ebb" strokeweight="1.5pt">
                  <v:shadow opacity="22938f" mv:blur="38100f" offset="0,2pt"/>
                  <v:textbox inset="0,0,0,0"/>
                </v:oval>
                <v:shape id="Text Box 5" o:spid="_x0000_s1037" type="#_x0000_t202" style="position:absolute;left:33655;top:33655;width:161290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>
                      <w:p w14:paraId="02A44F7E" w14:textId="42185CA5" w:rsidR="00E30C44" w:rsidRPr="00691C4B" w:rsidRDefault="00E30C44" w:rsidP="00BA2E04">
                        <w:pPr>
                          <w:pStyle w:val="BoxPageNumb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D46491">
        <w:rPr>
          <w:noProof/>
        </w:rPr>
        <mc:AlternateContent>
          <mc:Choice Requires="wps">
            <w:drawing>
              <wp:anchor distT="0" distB="0" distL="114300" distR="114300" simplePos="0" relativeHeight="251681793" behindDoc="0" locked="0" layoutInCell="0" allowOverlap="1" wp14:anchorId="70CC4A0C" wp14:editId="4630939F">
                <wp:simplePos x="0" y="0"/>
                <wp:positionH relativeFrom="page">
                  <wp:posOffset>528320</wp:posOffset>
                </wp:positionH>
                <wp:positionV relativeFrom="page">
                  <wp:posOffset>6440805</wp:posOffset>
                </wp:positionV>
                <wp:extent cx="2044065" cy="364490"/>
                <wp:effectExtent l="0" t="0" r="0" b="16510"/>
                <wp:wrapTight wrapText="bothSides">
                  <wp:wrapPolygon edited="0">
                    <wp:start x="268" y="0"/>
                    <wp:lineTo x="268" y="21073"/>
                    <wp:lineTo x="20936" y="21073"/>
                    <wp:lineTo x="20936" y="0"/>
                    <wp:lineTo x="268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B7A8C6" w14:textId="27CA6306" w:rsidR="00E30C44" w:rsidRPr="00D46491" w:rsidRDefault="00E30C44" w:rsidP="00BA2E04">
                            <w:pPr>
                              <w:pStyle w:val="BoxHeading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46491">
                              <w:rPr>
                                <w:b/>
                                <w:sz w:val="40"/>
                                <w:szCs w:val="40"/>
                              </w:rPr>
                              <w:t>Fun To Know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41.6pt;margin-top:507.15pt;width:160.95pt;height:28.7pt;z-index: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" o:allowincell="f" filled="f" stroked="f">
                <v:textbox inset=",0,,0">
                  <w:txbxContent>
                    <w:p w14:paraId="78B7A8C6" w14:textId="27CA6306" w:rsidR="00E30C44" w:rsidRPr="00D46491" w:rsidRDefault="00E30C44" w:rsidP="00BA2E04">
                      <w:pPr>
                        <w:pStyle w:val="BoxHeading"/>
                        <w:rPr>
                          <w:b/>
                          <w:sz w:val="40"/>
                          <w:szCs w:val="40"/>
                        </w:rPr>
                      </w:pPr>
                      <w:r w:rsidRPr="00D46491">
                        <w:rPr>
                          <w:b/>
                          <w:sz w:val="40"/>
                          <w:szCs w:val="40"/>
                        </w:rPr>
                        <w:t>Fun To Know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6491"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03DD585D" wp14:editId="5BA79F66">
                <wp:simplePos x="0" y="0"/>
                <wp:positionH relativeFrom="page">
                  <wp:posOffset>482600</wp:posOffset>
                </wp:positionH>
                <wp:positionV relativeFrom="page">
                  <wp:posOffset>6805929</wp:posOffset>
                </wp:positionV>
                <wp:extent cx="2251710" cy="1355937"/>
                <wp:effectExtent l="0" t="0" r="0" b="15875"/>
                <wp:wrapTight wrapText="bothSides">
                  <wp:wrapPolygon edited="0">
                    <wp:start x="244" y="0"/>
                    <wp:lineTo x="244" y="21448"/>
                    <wp:lineTo x="21198" y="21448"/>
                    <wp:lineTo x="21198" y="0"/>
                    <wp:lineTo x="244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355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9542EE4" w14:textId="072BF82B" w:rsidR="00E30C44" w:rsidRDefault="00E30C44" w:rsidP="00BA2E04">
                            <w:pPr>
                              <w:pStyle w:val="BodyText2"/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      Title</w:t>
                            </w:r>
                          </w:p>
                          <w:p w14:paraId="4065FF2F" w14:textId="3E92E273" w:rsidR="00E30C44" w:rsidRPr="00556FD8" w:rsidRDefault="00E30C44" w:rsidP="00BA2E04">
                            <w:pPr>
                              <w:pStyle w:val="BodyText2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Green bean trivia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margin-left:38pt;margin-top:535.9pt;width:177.3pt;height:106.75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" mv:complextextbox="1" o:allowincell="f" filled="f" stroked="f">
                <v:textbox inset=",0,,0">
                  <w:txbxContent>
                    <w:p w14:paraId="49542EE4" w14:textId="072BF82B" w:rsidR="00E30C44" w:rsidRDefault="00E30C44" w:rsidP="00BA2E04">
                      <w:pPr>
                        <w:pStyle w:val="BodyText2"/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      Title</w:t>
                      </w:r>
                    </w:p>
                    <w:p w14:paraId="4065FF2F" w14:textId="3E92E273" w:rsidR="00E30C44" w:rsidRPr="00556FD8" w:rsidRDefault="00E30C44" w:rsidP="00BA2E04">
                      <w:pPr>
                        <w:pStyle w:val="BodyText2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Green bean trivia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6491"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504D7033" wp14:editId="630CD099">
                <wp:simplePos x="0" y="0"/>
                <wp:positionH relativeFrom="page">
                  <wp:posOffset>561340</wp:posOffset>
                </wp:positionH>
                <wp:positionV relativeFrom="page">
                  <wp:posOffset>6765713</wp:posOffset>
                </wp:positionV>
                <wp:extent cx="228600" cy="228600"/>
                <wp:effectExtent l="0" t="0" r="0" b="0"/>
                <wp:wrapNone/>
                <wp:docPr id="57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D211F5" w14:textId="5A18E4A4" w:rsidR="00E30C44" w:rsidRPr="00691C4B" w:rsidRDefault="00E30C44" w:rsidP="00BA2E04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40" style="position:absolute;margin-left:44.2pt;margin-top:532.75pt;width:18pt;height:18pt;z-index:25166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9D211F5" w14:textId="5A18E4A4" w:rsidR="00E30C44" w:rsidRPr="00691C4B" w:rsidRDefault="00E30C44" w:rsidP="00BA2E04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94C8D">
        <w:rPr>
          <w:noProof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2080AF2E" wp14:editId="51A37720">
                <wp:simplePos x="0" y="0"/>
                <wp:positionH relativeFrom="page">
                  <wp:posOffset>2792730</wp:posOffset>
                </wp:positionH>
                <wp:positionV relativeFrom="page">
                  <wp:posOffset>4012565</wp:posOffset>
                </wp:positionV>
                <wp:extent cx="4432300" cy="640080"/>
                <wp:effectExtent l="0" t="0" r="0" b="20320"/>
                <wp:wrapTight wrapText="bothSides">
                  <wp:wrapPolygon edited="0">
                    <wp:start x="124" y="0"/>
                    <wp:lineTo x="124" y="21429"/>
                    <wp:lineTo x="21291" y="21429"/>
                    <wp:lineTo x="21291" y="0"/>
                    <wp:lineTo x="124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885BF5" w14:textId="778910C8" w:rsidR="00E30C44" w:rsidRPr="00091DB6" w:rsidRDefault="00E30C44" w:rsidP="00091DB6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szCs w:val="40"/>
                              </w:rPr>
                              <w:t>LOCAL TRAY DAY</w:t>
                            </w:r>
                          </w:p>
                          <w:p w14:paraId="283DF9B0" w14:textId="642C527C" w:rsidR="00E30C44" w:rsidRPr="00091DB6" w:rsidRDefault="00E30C44" w:rsidP="00091DB6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szCs w:val="40"/>
                              </w:rPr>
                              <w:t>Tuesday, August __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219.9pt;margin-top:315.95pt;width:349pt;height:50.4pt;z-index: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" filled="f" stroked="f">
                <v:textbox inset=",0,,0">
                  <w:txbxContent>
                    <w:p w14:paraId="62885BF5" w14:textId="778910C8" w:rsidR="00E30C44" w:rsidRPr="00091DB6" w:rsidRDefault="00E30C44" w:rsidP="00091DB6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szCs w:val="40"/>
                        </w:rPr>
                        <w:t>LOCAL TRAY DAY</w:t>
                      </w:r>
                    </w:p>
                    <w:p w14:paraId="283DF9B0" w14:textId="642C527C" w:rsidR="00E30C44" w:rsidRPr="00091DB6" w:rsidRDefault="00E30C44" w:rsidP="00091DB6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szCs w:val="40"/>
                        </w:rPr>
                        <w:t>Tuesday, August __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66F0D">
        <w:rPr>
          <w:noProof/>
        </w:rPr>
        <w:drawing>
          <wp:anchor distT="0" distB="0" distL="114300" distR="114300" simplePos="0" relativeHeight="251767821" behindDoc="0" locked="0" layoutInCell="1" allowOverlap="1" wp14:anchorId="5DD66E6B" wp14:editId="785648FB">
            <wp:simplePos x="0" y="0"/>
            <wp:positionH relativeFrom="page">
              <wp:posOffset>524510</wp:posOffset>
            </wp:positionH>
            <wp:positionV relativeFrom="page">
              <wp:posOffset>516255</wp:posOffset>
            </wp:positionV>
            <wp:extent cx="2153920" cy="1664335"/>
            <wp:effectExtent l="0" t="0" r="5080" b="12065"/>
            <wp:wrapThrough wrapText="bothSides">
              <wp:wrapPolygon edited="1">
                <wp:start x="0" y="0"/>
                <wp:lineTo x="0" y="14381"/>
                <wp:lineTo x="2761" y="14381"/>
                <wp:lineTo x="6270" y="20283"/>
                <wp:lineTo x="6083" y="21475"/>
                <wp:lineTo x="21407" y="21339"/>
                <wp:lineTo x="21407" y="0"/>
                <wp:lineTo x="0" y="0"/>
              </wp:wrapPolygon>
            </wp:wrapThrough>
            <wp:docPr id="5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EA6" w:rsidRPr="00104EA6">
        <w:rPr>
          <w:noProof/>
        </w:rPr>
        <w:t xml:space="preserve"> </w:t>
      </w:r>
      <w:r w:rsidR="00A76ECC" w:rsidRPr="00A76ECC">
        <w:rPr>
          <w:noProof/>
        </w:rPr>
        <w:t xml:space="preserve"> </w:t>
      </w:r>
      <w:r w:rsidR="000E1436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EBDE56D" wp14:editId="55586CAD">
                <wp:simplePos x="0" y="0"/>
                <wp:positionH relativeFrom="page">
                  <wp:posOffset>6798310</wp:posOffset>
                </wp:positionH>
                <wp:positionV relativeFrom="page">
                  <wp:posOffset>9088120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255775" w14:textId="66F66FAC" w:rsidR="00E30C44" w:rsidRDefault="00E30C44" w:rsidP="00BA2E04">
                            <w:pPr>
                              <w:pStyle w:val="BoxHeading-Small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42" style="position:absolute;margin-left:535.3pt;margin-top:715.6pt;width:39.6pt;height:39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" fillcolor="#91bc2b [3205]" stroked="f" strokecolor="#4a7ebb" strokeweight="1.5pt">
                <v:shadow opacity="22938f" mv:blur="38100f" offset="0,2pt"/>
                <v:textbox inset="0,1.44pt,0,1.44pt">
                  <w:txbxContent>
                    <w:p w14:paraId="2E255775" w14:textId="66F66FAC" w:rsidR="00E30C44" w:rsidRDefault="00E30C44" w:rsidP="00BA2E04">
                      <w:pPr>
                        <w:pStyle w:val="BoxHeading-Small"/>
                      </w:pPr>
                      <w:r>
                        <w:t>1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3F870CA9" wp14:editId="58065F66">
                <wp:simplePos x="0" y="0"/>
                <wp:positionH relativeFrom="page">
                  <wp:posOffset>528320</wp:posOffset>
                </wp:positionH>
                <wp:positionV relativeFrom="page">
                  <wp:posOffset>4187825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257" y="0"/>
                    <wp:lineTo x="257" y="20194"/>
                    <wp:lineTo x="21086" y="20194"/>
                    <wp:lineTo x="21086" y="0"/>
                    <wp:lineTo x="257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8F9150" w14:textId="15EAF5EB" w:rsidR="00E30C44" w:rsidRPr="00301FC9" w:rsidRDefault="00E30C44" w:rsidP="00BA2E04">
                            <w:pPr>
                              <w:pStyle w:val="Date"/>
                            </w:pPr>
                            <w: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1.6pt;margin-top:329.75pt;width:168pt;height:29.95pt;z-index:25168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" filled="f" stroked="f">
                <v:textbox inset=",0,,0">
                  <w:txbxContent>
                    <w:p w14:paraId="668F9150" w14:textId="15EAF5EB" w:rsidR="00E30C44" w:rsidRPr="00301FC9" w:rsidRDefault="00E30C44" w:rsidP="00BA2E04">
                      <w:pPr>
                        <w:pStyle w:val="Date"/>
                      </w:pPr>
                      <w:r>
                        <w:t>AUGUST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4BD5">
        <w:br w:type="page"/>
      </w:r>
      <w:r w:rsidR="00E30C44">
        <w:rPr>
          <w:noProof/>
        </w:rPr>
        <w:lastRenderedPageBreak/>
        <w:drawing>
          <wp:anchor distT="0" distB="0" distL="114300" distR="114300" simplePos="0" relativeHeight="251790349" behindDoc="0" locked="0" layoutInCell="1" allowOverlap="1" wp14:anchorId="60B8AB5B" wp14:editId="54009226">
            <wp:simplePos x="0" y="0"/>
            <wp:positionH relativeFrom="page">
              <wp:posOffset>469900</wp:posOffset>
            </wp:positionH>
            <wp:positionV relativeFrom="page">
              <wp:posOffset>913130</wp:posOffset>
            </wp:positionV>
            <wp:extent cx="4548505" cy="3431540"/>
            <wp:effectExtent l="0" t="0" r="0" b="0"/>
            <wp:wrapThrough wrapText="bothSides">
              <wp:wrapPolygon edited="0">
                <wp:start x="0" y="0"/>
                <wp:lineTo x="0" y="21424"/>
                <wp:lineTo x="21470" y="21424"/>
                <wp:lineTo x="21470" y="0"/>
                <wp:lineTo x="0" y="0"/>
              </wp:wrapPolygon>
            </wp:wrapThrough>
            <wp:docPr id="609" name="Picture 609" descr="Macintosh HD:Users:danastevens:Desktop:images.duckduck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nastevens:Desktop:images.duckduck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27"/>
                    <a:stretch/>
                  </pic:blipFill>
                  <pic:spPr bwMode="auto">
                    <a:xfrm>
                      <a:off x="0" y="0"/>
                      <a:ext cx="454850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6557" behindDoc="0" locked="0" layoutInCell="1" allowOverlap="1" wp14:anchorId="3B580B61" wp14:editId="7C21E298">
                <wp:simplePos x="0" y="0"/>
                <wp:positionH relativeFrom="page">
                  <wp:posOffset>5029200</wp:posOffset>
                </wp:positionH>
                <wp:positionV relativeFrom="page">
                  <wp:posOffset>457200</wp:posOffset>
                </wp:positionV>
                <wp:extent cx="228600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60" y="20805"/>
                    <wp:lineTo x="21360" y="0"/>
                    <wp:lineTo x="0" y="0"/>
                  </wp:wrapPolygon>
                </wp:wrapThrough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83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CDF9" w14:textId="688C9171" w:rsidR="00E30C44" w:rsidRPr="00175C76" w:rsidRDefault="00E30C44" w:rsidP="00AB4CB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August</w:t>
                            </w:r>
                            <w:r w:rsidRPr="00175C7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Pr="00175C7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2" o:spid="_x0000_s1044" type="#_x0000_t202" style="position:absolute;margin-left:396pt;margin-top:36pt;width:180pt;height:35.3pt;z-index:2517565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" mv:complextextbox="1" fillcolor="#91bc2b [3205]" stroked="f">
                <v:textbox>
                  <w:txbxContent>
                    <w:p w14:paraId="79DACDF9" w14:textId="688C9171" w:rsidR="00E30C44" w:rsidRPr="00175C76" w:rsidRDefault="00E30C44" w:rsidP="00AB4CBC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August</w:t>
                      </w:r>
                      <w:r w:rsidRPr="00175C7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Pr="00175C7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2015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D132C65" w14:textId="3D3F85E6" w:rsidR="00BA2E04" w:rsidRDefault="004F74A5">
      <w:r>
        <w:rPr>
          <w:noProof/>
        </w:rPr>
        <mc:AlternateContent>
          <mc:Choice Requires="wps">
            <w:drawing>
              <wp:anchor distT="0" distB="0" distL="114300" distR="114300" simplePos="0" relativeHeight="251786253" behindDoc="0" locked="0" layoutInCell="1" allowOverlap="1" wp14:anchorId="274BB829" wp14:editId="10BA2435">
                <wp:simplePos x="0" y="0"/>
                <wp:positionH relativeFrom="page">
                  <wp:posOffset>3987165</wp:posOffset>
                </wp:positionH>
                <wp:positionV relativeFrom="page">
                  <wp:posOffset>8034020</wp:posOffset>
                </wp:positionV>
                <wp:extent cx="228600" cy="228600"/>
                <wp:effectExtent l="0" t="0" r="0" b="0"/>
                <wp:wrapNone/>
                <wp:docPr id="60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FF3049" w14:textId="198BC794" w:rsidR="00E30C44" w:rsidRPr="00691C4B" w:rsidRDefault="00E30C44" w:rsidP="000B5D79">
                            <w:pPr>
                              <w:pStyle w:val="BoxPageNumb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5" style="position:absolute;margin-left:313.95pt;margin-top:632.6pt;width:18pt;height:18pt;z-index:251786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7EFF3049" w14:textId="198BC794" w:rsidR="00E30C44" w:rsidRPr="00691C4B" w:rsidRDefault="00E30C44" w:rsidP="000B5D79">
                      <w:pPr>
                        <w:pStyle w:val="BoxPageNumber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205" behindDoc="0" locked="0" layoutInCell="1" allowOverlap="1" wp14:anchorId="7C4F40D6" wp14:editId="25545AF6">
                <wp:simplePos x="0" y="0"/>
                <wp:positionH relativeFrom="page">
                  <wp:posOffset>3995420</wp:posOffset>
                </wp:positionH>
                <wp:positionV relativeFrom="page">
                  <wp:posOffset>7479665</wp:posOffset>
                </wp:positionV>
                <wp:extent cx="228600" cy="228600"/>
                <wp:effectExtent l="0" t="0" r="0" b="0"/>
                <wp:wrapNone/>
                <wp:docPr id="60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35B682" w14:textId="77777777" w:rsidR="00E30C44" w:rsidRPr="00691C4B" w:rsidRDefault="00E30C44" w:rsidP="000B5D79">
                            <w:pPr>
                              <w:pStyle w:val="BoxPageNumb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6" style="position:absolute;margin-left:314.6pt;margin-top:588.95pt;width:18pt;height:18pt;z-index:251784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E35B682" w14:textId="77777777" w:rsidR="00E30C44" w:rsidRPr="00691C4B" w:rsidRDefault="00E30C44" w:rsidP="000B5D79">
                      <w:pPr>
                        <w:pStyle w:val="BoxPageNumb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101" behindDoc="0" locked="0" layoutInCell="1" allowOverlap="1" wp14:anchorId="2D2A54C4" wp14:editId="44B4AE77">
                <wp:simplePos x="0" y="0"/>
                <wp:positionH relativeFrom="page">
                  <wp:posOffset>3995420</wp:posOffset>
                </wp:positionH>
                <wp:positionV relativeFrom="page">
                  <wp:posOffset>6566535</wp:posOffset>
                </wp:positionV>
                <wp:extent cx="228600" cy="228600"/>
                <wp:effectExtent l="0" t="0" r="0" b="0"/>
                <wp:wrapNone/>
                <wp:docPr id="60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6BF7A4" w14:textId="3ADC0C2E" w:rsidR="00E30C44" w:rsidRPr="00691C4B" w:rsidRDefault="00E30C44" w:rsidP="00646076">
                            <w:pPr>
                              <w:pStyle w:val="BoxPageNumb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7" style="position:absolute;margin-left:314.6pt;margin-top:517.05pt;width:18pt;height:18pt;z-index:251737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16BF7A4" w14:textId="3ADC0C2E" w:rsidR="00E30C44" w:rsidRPr="00691C4B" w:rsidRDefault="00E30C44" w:rsidP="00646076">
                      <w:pPr>
                        <w:pStyle w:val="BoxPageNumber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53" behindDoc="0" locked="0" layoutInCell="1" allowOverlap="1" wp14:anchorId="1EE23508" wp14:editId="56473203">
                <wp:simplePos x="0" y="0"/>
                <wp:positionH relativeFrom="page">
                  <wp:posOffset>3987165</wp:posOffset>
                </wp:positionH>
                <wp:positionV relativeFrom="page">
                  <wp:posOffset>5829723</wp:posOffset>
                </wp:positionV>
                <wp:extent cx="228600" cy="228600"/>
                <wp:effectExtent l="0" t="0" r="0" b="0"/>
                <wp:wrapNone/>
                <wp:docPr id="60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C277D4" w14:textId="64B68CCC" w:rsidR="00E30C44" w:rsidRPr="00691C4B" w:rsidRDefault="00E30C44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8" style="position:absolute;margin-left:313.95pt;margin-top:459.05pt;width:18pt;height:18pt;z-index:251735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5FC277D4" w14:textId="64B68CCC" w:rsidR="00E30C44" w:rsidRPr="00691C4B" w:rsidRDefault="00E30C44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005" behindDoc="0" locked="0" layoutInCell="1" allowOverlap="1" wp14:anchorId="095DCA1B" wp14:editId="2C7F28FE">
                <wp:simplePos x="0" y="0"/>
                <wp:positionH relativeFrom="page">
                  <wp:posOffset>3987165</wp:posOffset>
                </wp:positionH>
                <wp:positionV relativeFrom="page">
                  <wp:posOffset>5283623</wp:posOffset>
                </wp:positionV>
                <wp:extent cx="228600" cy="228600"/>
                <wp:effectExtent l="0" t="0" r="0" b="0"/>
                <wp:wrapNone/>
                <wp:docPr id="60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42337E" w14:textId="77777777" w:rsidR="00E30C44" w:rsidRPr="00691C4B" w:rsidRDefault="00E30C44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9" style="position:absolute;margin-left:313.95pt;margin-top:416.05pt;width:18pt;height:18pt;z-index:251733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7F42337E" w14:textId="77777777" w:rsidR="00E30C44" w:rsidRPr="00691C4B" w:rsidRDefault="00E30C44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A7F1F">
        <w:rPr>
          <w:noProof/>
        </w:rPr>
        <mc:AlternateContent>
          <mc:Choice Requires="wps">
            <w:drawing>
              <wp:anchor distT="0" distB="0" distL="114300" distR="114300" simplePos="0" relativeHeight="251743245" behindDoc="0" locked="0" layoutInCell="1" allowOverlap="1" wp14:anchorId="58E56385" wp14:editId="700B0DD7">
                <wp:simplePos x="0" y="0"/>
                <wp:positionH relativeFrom="page">
                  <wp:posOffset>565785</wp:posOffset>
                </wp:positionH>
                <wp:positionV relativeFrom="page">
                  <wp:posOffset>7049347</wp:posOffset>
                </wp:positionV>
                <wp:extent cx="228600" cy="228600"/>
                <wp:effectExtent l="0" t="0" r="0" b="0"/>
                <wp:wrapNone/>
                <wp:docPr id="6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E0E12" w14:textId="7A22FDBF" w:rsidR="00E30C44" w:rsidRPr="00691C4B" w:rsidRDefault="00E30C44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0" style="position:absolute;margin-left:44.55pt;margin-top:555.05pt;width:18pt;height:18pt;z-index:25174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1A2E0E12" w14:textId="7A22FDBF" w:rsidR="00E30C44" w:rsidRPr="00691C4B" w:rsidRDefault="00E30C44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A7F1F">
        <w:rPr>
          <w:noProof/>
        </w:rPr>
        <mc:AlternateContent>
          <mc:Choice Requires="wps">
            <w:drawing>
              <wp:anchor distT="0" distB="0" distL="114300" distR="114300" simplePos="0" relativeHeight="251745293" behindDoc="0" locked="0" layoutInCell="1" allowOverlap="1" wp14:anchorId="0891B552" wp14:editId="686D8B33">
                <wp:simplePos x="0" y="0"/>
                <wp:positionH relativeFrom="page">
                  <wp:posOffset>565785</wp:posOffset>
                </wp:positionH>
                <wp:positionV relativeFrom="page">
                  <wp:posOffset>7780867</wp:posOffset>
                </wp:positionV>
                <wp:extent cx="228600" cy="228600"/>
                <wp:effectExtent l="0" t="0" r="0" b="0"/>
                <wp:wrapNone/>
                <wp:docPr id="61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7B255" w14:textId="248555F3" w:rsidR="00E30C44" w:rsidRPr="00691C4B" w:rsidRDefault="00E30C44" w:rsidP="00646076">
                            <w:pPr>
                              <w:pStyle w:val="BoxPage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1" style="position:absolute;margin-left:44.55pt;margin-top:612.65pt;width:18pt;height:18pt;z-index:251745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6027B255" w14:textId="248555F3" w:rsidR="00E30C44" w:rsidRPr="00691C4B" w:rsidRDefault="00E30C44" w:rsidP="00646076">
                      <w:pPr>
                        <w:pStyle w:val="BoxPageNumb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A7F1F">
        <w:rPr>
          <w:noProof/>
        </w:rPr>
        <mc:AlternateContent>
          <mc:Choice Requires="wps">
            <w:drawing>
              <wp:anchor distT="0" distB="0" distL="114300" distR="114300" simplePos="0" relativeHeight="251741197" behindDoc="0" locked="0" layoutInCell="1" allowOverlap="1" wp14:anchorId="5EFEA08F" wp14:editId="174016DF">
                <wp:simplePos x="0" y="0"/>
                <wp:positionH relativeFrom="page">
                  <wp:posOffset>565785</wp:posOffset>
                </wp:positionH>
                <wp:positionV relativeFrom="page">
                  <wp:posOffset>6147435</wp:posOffset>
                </wp:positionV>
                <wp:extent cx="228600" cy="228600"/>
                <wp:effectExtent l="0" t="0" r="0" b="0"/>
                <wp:wrapNone/>
                <wp:docPr id="6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BDE9E" w14:textId="77777777" w:rsidR="00E30C44" w:rsidRPr="00691C4B" w:rsidRDefault="00E30C44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2" style="position:absolute;margin-left:44.55pt;margin-top:484.05pt;width:18pt;height:18pt;z-index:251741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7DDBDE9E" w14:textId="77777777" w:rsidR="00E30C44" w:rsidRPr="00691C4B" w:rsidRDefault="00E30C44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0B5D79">
        <w:rPr>
          <w:noProof/>
        </w:rPr>
        <mc:AlternateContent>
          <mc:Choice Requires="wps">
            <w:drawing>
              <wp:anchor distT="0" distB="0" distL="114300" distR="114300" simplePos="0" relativeHeight="251739149" behindDoc="0" locked="0" layoutInCell="1" allowOverlap="1" wp14:anchorId="39030E84" wp14:editId="37654FD7">
                <wp:simplePos x="0" y="0"/>
                <wp:positionH relativeFrom="page">
                  <wp:posOffset>3995420</wp:posOffset>
                </wp:positionH>
                <wp:positionV relativeFrom="page">
                  <wp:posOffset>7130415</wp:posOffset>
                </wp:positionV>
                <wp:extent cx="228600" cy="228600"/>
                <wp:effectExtent l="0" t="0" r="0" b="0"/>
                <wp:wrapNone/>
                <wp:docPr id="61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66DF0" w14:textId="7DB65551" w:rsidR="00E30C44" w:rsidRPr="00691C4B" w:rsidRDefault="00E30C44" w:rsidP="00646076">
                            <w:pPr>
                              <w:pStyle w:val="BoxPageNumb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3" style="position:absolute;margin-left:314.6pt;margin-top:561.45pt;width:18pt;height:18pt;z-index:251739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69066DF0" w14:textId="7DB65551" w:rsidR="00E30C44" w:rsidRPr="00691C4B" w:rsidRDefault="00E30C44" w:rsidP="00646076">
                      <w:pPr>
                        <w:pStyle w:val="BoxPageNumber"/>
                      </w:pPr>
                      <w:r>
                        <w:t>41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766F0D">
        <w:rPr>
          <w:noProof/>
        </w:rPr>
        <mc:AlternateContent>
          <mc:Choice Requires="wps">
            <w:drawing>
              <wp:anchor distT="0" distB="0" distL="114300" distR="114300" simplePos="0" relativeHeight="251724813" behindDoc="0" locked="0" layoutInCell="1" allowOverlap="1" wp14:anchorId="120CCB64" wp14:editId="41C32680">
                <wp:simplePos x="0" y="0"/>
                <wp:positionH relativeFrom="page">
                  <wp:posOffset>3886200</wp:posOffset>
                </wp:positionH>
                <wp:positionV relativeFrom="page">
                  <wp:posOffset>4826000</wp:posOffset>
                </wp:positionV>
                <wp:extent cx="3428365" cy="4021455"/>
                <wp:effectExtent l="0" t="0" r="0" b="0"/>
                <wp:wrapThrough wrapText="bothSides">
                  <wp:wrapPolygon edited="0">
                    <wp:start x="160" y="0"/>
                    <wp:lineTo x="160" y="21419"/>
                    <wp:lineTo x="21284" y="21419"/>
                    <wp:lineTo x="21284" y="0"/>
                    <wp:lineTo x="160" y="0"/>
                  </wp:wrapPolygon>
                </wp:wrapThrough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365" cy="402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C80E2" w14:textId="108F523D" w:rsidR="00E30C44" w:rsidRPr="00EA7F1F" w:rsidRDefault="00E30C44" w:rsidP="00EA7F1F">
                            <w:pPr>
                              <w:jc w:val="center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>Green Bean Activity</w:t>
                            </w:r>
                          </w:p>
                          <w:p w14:paraId="56F3F677" w14:textId="7626B96A" w:rsidR="00E30C44" w:rsidRDefault="00E30C44" w:rsidP="00897453">
                            <w:pPr>
                              <w:jc w:val="both"/>
                            </w:pPr>
                            <w:r>
                              <w:t xml:space="preserve">   </w:t>
                            </w:r>
                          </w:p>
                          <w:p w14:paraId="68431EC0" w14:textId="65529CC3" w:rsidR="00E30C44" w:rsidRDefault="00E30C44" w:rsidP="00897453">
                            <w:pPr>
                              <w:jc w:val="both"/>
                            </w:pPr>
                            <w:r>
                              <w:t xml:space="preserve">       </w:t>
                            </w:r>
                          </w:p>
                          <w:p w14:paraId="69E27CE1" w14:textId="77777777" w:rsidR="00E30C44" w:rsidRDefault="00E30C44" w:rsidP="00897453">
                            <w:pPr>
                              <w:jc w:val="both"/>
                            </w:pPr>
                          </w:p>
                          <w:p w14:paraId="41D33E5A" w14:textId="660A5E9A" w:rsidR="00E30C44" w:rsidRDefault="00E30C44" w:rsidP="00E30C44">
                            <w:pPr>
                              <w:jc w:val="both"/>
                            </w:pPr>
                          </w:p>
                          <w:p w14:paraId="26C8A11C" w14:textId="2D54E44B" w:rsidR="00E30C44" w:rsidRDefault="00E30C44" w:rsidP="000B5D79">
                            <w:pPr>
                              <w:jc w:val="both"/>
                            </w:pPr>
                            <w:r>
                              <w:t>?</w:t>
                            </w:r>
                          </w:p>
                          <w:p w14:paraId="6B602FDF" w14:textId="5ECA0CAC" w:rsidR="00E30C44" w:rsidRDefault="00E30C44" w:rsidP="000B5D79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4A64F" wp14:editId="0D3B35E3">
                                  <wp:extent cx="3245485" cy="4868228"/>
                                  <wp:effectExtent l="0" t="0" r="5715" b="8890"/>
                                  <wp:docPr id="59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5485" cy="4868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8293F" w14:textId="702DED9F" w:rsidR="00E30C44" w:rsidRPr="00646076" w:rsidRDefault="00E30C44" w:rsidP="000B5D79">
                            <w:pPr>
                              <w:jc w:val="both"/>
                            </w:pPr>
                            <w:r>
                              <w:t>Separate the seeds and count how many there are. How close did you get?</w:t>
                            </w:r>
                          </w:p>
                          <w:p w14:paraId="4DAF33FA" w14:textId="69E1BC13" w:rsidR="00E30C44" w:rsidRPr="00F46DD8" w:rsidRDefault="00E30C44" w:rsidP="00897453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1BC2B" w:themeColor="accent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7C7B932" wp14:editId="1D46539A">
                                  <wp:extent cx="3168015" cy="4752023"/>
                                  <wp:effectExtent l="0" t="0" r="6985" b="0"/>
                                  <wp:docPr id="60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4" o:spid="_x0000_s1054" type="#_x0000_t202" style="position:absolute;margin-left:306pt;margin-top:380pt;width:269.95pt;height:316.65pt;z-index:251724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E9PNgCAAAj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" mv:complextextbox="1" filled="f" stroked="f">
                <v:textbox>
                  <w:txbxContent>
                    <w:p w14:paraId="1D2C80E2" w14:textId="108F523D" w:rsidR="00E30C44" w:rsidRPr="00EA7F1F" w:rsidRDefault="00E30C44" w:rsidP="00EA7F1F">
                      <w:pPr>
                        <w:jc w:val="center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>Green Bean Activity</w:t>
                      </w:r>
                    </w:p>
                    <w:p w14:paraId="56F3F677" w14:textId="7626B96A" w:rsidR="00E30C44" w:rsidRDefault="00E30C44" w:rsidP="00897453">
                      <w:pPr>
                        <w:jc w:val="both"/>
                      </w:pPr>
                      <w:r>
                        <w:t xml:space="preserve">   </w:t>
                      </w:r>
                    </w:p>
                    <w:p w14:paraId="68431EC0" w14:textId="65529CC3" w:rsidR="00E30C44" w:rsidRDefault="00E30C44" w:rsidP="00897453">
                      <w:pPr>
                        <w:jc w:val="both"/>
                      </w:pPr>
                      <w:r>
                        <w:t xml:space="preserve">       </w:t>
                      </w:r>
                    </w:p>
                    <w:p w14:paraId="69E27CE1" w14:textId="77777777" w:rsidR="00E30C44" w:rsidRDefault="00E30C44" w:rsidP="00897453">
                      <w:pPr>
                        <w:jc w:val="both"/>
                      </w:pPr>
                    </w:p>
                    <w:p w14:paraId="41D33E5A" w14:textId="660A5E9A" w:rsidR="00E30C44" w:rsidRDefault="00E30C44" w:rsidP="00E30C44">
                      <w:pPr>
                        <w:jc w:val="both"/>
                      </w:pPr>
                    </w:p>
                    <w:p w14:paraId="26C8A11C" w14:textId="2D54E44B" w:rsidR="00E30C44" w:rsidRDefault="00E30C44" w:rsidP="000B5D79">
                      <w:pPr>
                        <w:jc w:val="both"/>
                      </w:pPr>
                      <w:r>
                        <w:t>?</w:t>
                      </w:r>
                    </w:p>
                    <w:p w14:paraId="6B602FDF" w14:textId="5ECA0CAC" w:rsidR="00E30C44" w:rsidRDefault="00E30C44" w:rsidP="000B5D79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4A64F" wp14:editId="0D3B35E3">
                            <wp:extent cx="3245485" cy="4868228"/>
                            <wp:effectExtent l="0" t="0" r="5715" b="8890"/>
                            <wp:docPr id="59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5485" cy="4868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88293F" w14:textId="702DED9F" w:rsidR="00E30C44" w:rsidRPr="00646076" w:rsidRDefault="00E30C44" w:rsidP="000B5D79">
                      <w:pPr>
                        <w:jc w:val="both"/>
                      </w:pPr>
                      <w:r>
                        <w:t>Separate the seeds and count how many there are. How close did you get?</w:t>
                      </w:r>
                    </w:p>
                    <w:p w14:paraId="4DAF33FA" w14:textId="69E1BC13" w:rsidR="00E30C44" w:rsidRPr="00F46DD8" w:rsidRDefault="00E30C44" w:rsidP="00897453">
                      <w:pPr>
                        <w:jc w:val="both"/>
                        <w:rPr>
                          <w:b/>
                          <w:color w:val="91BC2B" w:themeColor="accen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91BC2B" w:themeColor="accent2"/>
                          <w:sz w:val="40"/>
                          <w:szCs w:val="40"/>
                        </w:rPr>
                        <w:drawing>
                          <wp:inline distT="0" distB="0" distL="0" distR="0" wp14:anchorId="77C7B932" wp14:editId="1D46539A">
                            <wp:extent cx="3168015" cy="4752023"/>
                            <wp:effectExtent l="0" t="0" r="6985" b="0"/>
                            <wp:docPr id="60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6F0D"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58E26B4E" wp14:editId="03D87DE2">
                <wp:simplePos x="0" y="0"/>
                <wp:positionH relativeFrom="page">
                  <wp:posOffset>459740</wp:posOffset>
                </wp:positionH>
                <wp:positionV relativeFrom="page">
                  <wp:posOffset>4825365</wp:posOffset>
                </wp:positionV>
                <wp:extent cx="3342640" cy="4022090"/>
                <wp:effectExtent l="0" t="0" r="0" b="0"/>
                <wp:wrapThrough wrapText="bothSides">
                  <wp:wrapPolygon edited="0">
                    <wp:start x="164" y="0"/>
                    <wp:lineTo x="164" y="21416"/>
                    <wp:lineTo x="21173" y="21416"/>
                    <wp:lineTo x="21173" y="0"/>
                    <wp:lineTo x="164" y="0"/>
                  </wp:wrapPolygon>
                </wp:wrapThrough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402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5A3C" w14:textId="6F65E31D" w:rsidR="00E30C44" w:rsidRPr="00766F0D" w:rsidRDefault="00E30C44" w:rsidP="006166D4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0"/>
                                <w:szCs w:val="30"/>
                              </w:rPr>
                              <w:t>Green Bean Recipe</w:t>
                            </w:r>
                          </w:p>
                          <w:p w14:paraId="3248CF3F" w14:textId="77777777" w:rsidR="00E30C44" w:rsidRDefault="00E30C44" w:rsidP="004C2D71"/>
                          <w:p w14:paraId="05FBC6AC" w14:textId="36DC2ACA" w:rsidR="00E30C44" w:rsidRPr="00EA7F1F" w:rsidRDefault="00E30C44" w:rsidP="00E30C44">
                            <w:r w:rsidRPr="00EA7F1F">
                              <w:t xml:space="preserve">Ingredients: </w:t>
                            </w:r>
                          </w:p>
                          <w:p w14:paraId="2FB723C3" w14:textId="47DBEBDA" w:rsidR="00E30C44" w:rsidRDefault="00E30C44" w:rsidP="004C2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3" o:spid="_x0000_s1055" type="#_x0000_t202" style="position:absolute;margin-left:36.2pt;margin-top:379.95pt;width:263.2pt;height:316.7pt;z-index:25172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" mv:complextextbox="1" filled="f" stroked="f">
                <v:textbox>
                  <w:txbxContent>
                    <w:p w14:paraId="27E25A3C" w14:textId="6F65E31D" w:rsidR="00E30C44" w:rsidRPr="00766F0D" w:rsidRDefault="00E30C44" w:rsidP="006166D4">
                      <w:pPr>
                        <w:jc w:val="both"/>
                        <w:rPr>
                          <w:b/>
                          <w:color w:val="91BC2B" w:themeColor="accent2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91BC2B" w:themeColor="accent2"/>
                          <w:sz w:val="30"/>
                          <w:szCs w:val="30"/>
                        </w:rPr>
                        <w:t>Green Bean Recipe</w:t>
                      </w:r>
                    </w:p>
                    <w:p w14:paraId="3248CF3F" w14:textId="77777777" w:rsidR="00E30C44" w:rsidRDefault="00E30C44" w:rsidP="004C2D71"/>
                    <w:p w14:paraId="05FBC6AC" w14:textId="36DC2ACA" w:rsidR="00E30C44" w:rsidRPr="00EA7F1F" w:rsidRDefault="00E30C44" w:rsidP="00E30C44">
                      <w:r w:rsidRPr="00EA7F1F">
                        <w:t xml:space="preserve">Ingredients: </w:t>
                      </w:r>
                    </w:p>
                    <w:p w14:paraId="2FB723C3" w14:textId="47DBEBDA" w:rsidR="00E30C44" w:rsidRDefault="00E30C44" w:rsidP="004C2D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766F0D">
        <w:rPr>
          <w:noProof/>
        </w:rPr>
        <w:drawing>
          <wp:anchor distT="0" distB="0" distL="114300" distR="114300" simplePos="0" relativeHeight="251759629" behindDoc="0" locked="0" layoutInCell="1" allowOverlap="1" wp14:anchorId="70449AC6" wp14:editId="0C3CF097">
            <wp:simplePos x="0" y="0"/>
            <wp:positionH relativeFrom="page">
              <wp:posOffset>4450080</wp:posOffset>
            </wp:positionH>
            <wp:positionV relativeFrom="page">
              <wp:posOffset>8895715</wp:posOffset>
            </wp:positionV>
            <wp:extent cx="1137920" cy="695960"/>
            <wp:effectExtent l="0" t="0" r="5080" b="0"/>
            <wp:wrapThrough wrapText="bothSides">
              <wp:wrapPolygon edited="0">
                <wp:start x="0" y="0"/>
                <wp:lineTo x="0" y="18131"/>
                <wp:lineTo x="6750" y="20496"/>
                <wp:lineTo x="12536" y="20496"/>
                <wp:lineTo x="21214" y="18920"/>
                <wp:lineTo x="21214" y="0"/>
                <wp:lineTo x="0" y="0"/>
              </wp:wrapPolygon>
            </wp:wrapThrough>
            <wp:docPr id="6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0D">
        <w:rPr>
          <w:noProof/>
        </w:rPr>
        <w:drawing>
          <wp:anchor distT="0" distB="0" distL="114300" distR="114300" simplePos="0" relativeHeight="251763725" behindDoc="0" locked="0" layoutInCell="1" allowOverlap="1" wp14:anchorId="2E72C60A" wp14:editId="5B437BE5">
            <wp:simplePos x="0" y="0"/>
            <wp:positionH relativeFrom="page">
              <wp:posOffset>5607685</wp:posOffset>
            </wp:positionH>
            <wp:positionV relativeFrom="page">
              <wp:posOffset>8903970</wp:posOffset>
            </wp:positionV>
            <wp:extent cx="1706880" cy="687705"/>
            <wp:effectExtent l="0" t="0" r="0" b="0"/>
            <wp:wrapThrough wrapText="bothSides">
              <wp:wrapPolygon edited="0">
                <wp:start x="13821" y="0"/>
                <wp:lineTo x="9964" y="798"/>
                <wp:lineTo x="9321" y="8776"/>
                <wp:lineTo x="10286" y="12765"/>
                <wp:lineTo x="0" y="17551"/>
                <wp:lineTo x="0" y="20742"/>
                <wp:lineTo x="21214" y="20742"/>
                <wp:lineTo x="21214" y="8776"/>
                <wp:lineTo x="17679" y="0"/>
                <wp:lineTo x="13821" y="0"/>
              </wp:wrapPolygon>
            </wp:wrapThrough>
            <wp:docPr id="6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0D"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4040B449" wp14:editId="46F4F5D4">
                <wp:simplePos x="0" y="0"/>
                <wp:positionH relativeFrom="page">
                  <wp:posOffset>5106670</wp:posOffset>
                </wp:positionH>
                <wp:positionV relativeFrom="page">
                  <wp:posOffset>3022600</wp:posOffset>
                </wp:positionV>
                <wp:extent cx="2130425" cy="1250950"/>
                <wp:effectExtent l="0" t="0" r="0" b="19050"/>
                <wp:wrapTight wrapText="bothSides">
                  <wp:wrapPolygon edited="0">
                    <wp:start x="258" y="0"/>
                    <wp:lineTo x="258" y="21490"/>
                    <wp:lineTo x="21117" y="21490"/>
                    <wp:lineTo x="21117" y="0"/>
                    <wp:lineTo x="258" y="0"/>
                  </wp:wrapPolygon>
                </wp:wrapTight>
                <wp:docPr id="5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B802D8" w14:textId="7DCEEDED" w:rsidR="00E30C44" w:rsidRPr="000E4623" w:rsidRDefault="00E30C44" w:rsidP="00BA2E04">
                            <w:pPr>
                              <w:pStyle w:val="BlockTex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Find a farm near you, pick up some produce, and have some fun! Not sure where to go?  Visit </w:t>
                            </w:r>
                            <w:r w:rsidRPr="00BE40DF">
                              <w:rPr>
                                <w:b/>
                                <w:color w:val="003F00"/>
                              </w:rPr>
                              <w:t>buyctgrown.com</w:t>
                            </w:r>
                            <w:r>
                              <w:rPr>
                                <w:b/>
                              </w:rPr>
                              <w:t xml:space="preserve"> to find local products close to home.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6" type="#_x0000_t202" style="position:absolute;margin-left:402.1pt;margin-top:238pt;width:167.75pt;height:98.5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" filled="f" stroked="f">
                <v:textbox inset=",0,,0">
                  <w:txbxContent>
                    <w:p w14:paraId="76B802D8" w14:textId="7DCEEDED" w:rsidR="00E30C44" w:rsidRPr="000E4623" w:rsidRDefault="00E30C44" w:rsidP="00BA2E04">
                      <w:pPr>
                        <w:pStyle w:val="BlockTex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Find a farm near you, pick up some produce, and have some fun! Not sure where to go?  Visit </w:t>
                      </w:r>
                      <w:r w:rsidRPr="00BE40DF">
                        <w:rPr>
                          <w:b/>
                          <w:color w:val="003F00"/>
                        </w:rPr>
                        <w:t>buyctgrown.com</w:t>
                      </w:r>
                      <w:r>
                        <w:rPr>
                          <w:b/>
                        </w:rPr>
                        <w:t xml:space="preserve"> to find local products close to home.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2D14">
        <w:rPr>
          <w:noProof/>
        </w:rPr>
        <mc:AlternateContent>
          <mc:Choice Requires="wps">
            <w:drawing>
              <wp:anchor distT="0" distB="0" distL="114300" distR="114300" simplePos="0" relativeHeight="251757581" behindDoc="0" locked="0" layoutInCell="1" allowOverlap="1" wp14:anchorId="35FA261A" wp14:editId="0DAD109B">
                <wp:simplePos x="0" y="0"/>
                <wp:positionH relativeFrom="page">
                  <wp:posOffset>177800</wp:posOffset>
                </wp:positionH>
                <wp:positionV relativeFrom="page">
                  <wp:posOffset>9525000</wp:posOffset>
                </wp:positionV>
                <wp:extent cx="220133" cy="342900"/>
                <wp:effectExtent l="0" t="0" r="8890" b="12700"/>
                <wp:wrapThrough wrapText="bothSides">
                  <wp:wrapPolygon edited="0">
                    <wp:start x="0" y="0"/>
                    <wp:lineTo x="0" y="20800"/>
                    <wp:lineTo x="19977" y="20800"/>
                    <wp:lineTo x="19977" y="0"/>
                    <wp:lineTo x="0" y="0"/>
                  </wp:wrapPolygon>
                </wp:wrapThrough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6E30" w14:textId="77777777" w:rsidR="00E30C44" w:rsidRDefault="00E30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3" o:spid="_x0000_s1057" type="#_x0000_t202" style="position:absolute;margin-left:14pt;margin-top:750pt;width:17.35pt;height:27pt;z-index:251757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" mv:complextextbox="1" fillcolor="white [3212]" stroked="f">
                <v:textbox>
                  <w:txbxContent>
                    <w:p w14:paraId="42086E30" w14:textId="77777777" w:rsidR="00E30C44" w:rsidRDefault="00E30C44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5533" behindDoc="0" locked="0" layoutInCell="1" allowOverlap="1" wp14:anchorId="7662BC72" wp14:editId="7F60857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561840" cy="448310"/>
                <wp:effectExtent l="0" t="0" r="10160" b="8890"/>
                <wp:wrapThrough wrapText="bothSides">
                  <wp:wrapPolygon edited="0">
                    <wp:start x="0" y="0"/>
                    <wp:lineTo x="0" y="20805"/>
                    <wp:lineTo x="21528" y="20805"/>
                    <wp:lineTo x="21528" y="0"/>
                    <wp:lineTo x="0" y="0"/>
                  </wp:wrapPolygon>
                </wp:wrapThrough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44831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4F4A" w14:textId="77777777" w:rsidR="00E30C44" w:rsidRDefault="00E30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1" o:spid="_x0000_s1058" type="#_x0000_t202" style="position:absolute;margin-left:36pt;margin-top:36pt;width:359.2pt;height:35.3pt;z-index:251755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" mv:complextextbox="1" fillcolor="#ff7e00" stroked="f">
                <v:textbox>
                  <w:txbxContent>
                    <w:p w14:paraId="06D84F4A" w14:textId="77777777" w:rsidR="00E30C44" w:rsidRDefault="00E30C44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76E5D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F8EA407" wp14:editId="33666484">
                <wp:simplePos x="0" y="0"/>
                <wp:positionH relativeFrom="page">
                  <wp:posOffset>5029200</wp:posOffset>
                </wp:positionH>
                <wp:positionV relativeFrom="page">
                  <wp:posOffset>916517</wp:posOffset>
                </wp:positionV>
                <wp:extent cx="2286000" cy="3420110"/>
                <wp:effectExtent l="0" t="0" r="0" b="8890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0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96pt;margin-top:72.15pt;width:180pt;height:269.3pt;z-index: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" fillcolor="#45a5dc [3204]" stroked="f" strokecolor="white [3212]" strokeweight="1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0" allowOverlap="1" wp14:anchorId="135846ED" wp14:editId="339243A4">
                <wp:simplePos x="0" y="0"/>
                <wp:positionH relativeFrom="page">
                  <wp:posOffset>469900</wp:posOffset>
                </wp:positionH>
                <wp:positionV relativeFrom="page">
                  <wp:posOffset>4394200</wp:posOffset>
                </wp:positionV>
                <wp:extent cx="3342640" cy="342900"/>
                <wp:effectExtent l="0" t="0" r="10160" b="12700"/>
                <wp:wrapTight wrapText="bothSides">
                  <wp:wrapPolygon edited="0">
                    <wp:start x="0" y="0"/>
                    <wp:lineTo x="0" y="20800"/>
                    <wp:lineTo x="21502" y="20800"/>
                    <wp:lineTo x="21502" y="0"/>
                    <wp:lineTo x="0" y="0"/>
                  </wp:wrapPolygon>
                </wp:wrapTight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42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AAACB3" w14:textId="7E65069A" w:rsidR="00E30C44" w:rsidRPr="00597BFA" w:rsidRDefault="00E30C44" w:rsidP="00BA2E04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RECIPE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9" type="#_x0000_t202" style="position:absolute;margin-left:37pt;margin-top:346pt;width:263.2pt;height:27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" o:allowincell="f" fillcolor="#ff7e00 [3215]" stroked="f">
                <v:textbox inset=",0,,0">
                  <w:txbxContent>
                    <w:p w14:paraId="40AAACB3" w14:textId="7E65069A" w:rsidR="00E30C44" w:rsidRPr="00597BFA" w:rsidRDefault="00E30C44" w:rsidP="00BA2E04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RECIPE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720717" behindDoc="0" locked="0" layoutInCell="0" allowOverlap="1" wp14:anchorId="6BE736F3" wp14:editId="193EC88A">
                <wp:simplePos x="0" y="0"/>
                <wp:positionH relativeFrom="page">
                  <wp:posOffset>3886200</wp:posOffset>
                </wp:positionH>
                <wp:positionV relativeFrom="page">
                  <wp:posOffset>4394200</wp:posOffset>
                </wp:positionV>
                <wp:extent cx="3429000" cy="342900"/>
                <wp:effectExtent l="0" t="0" r="0" b="12700"/>
                <wp:wrapTight wrapText="bothSides">
                  <wp:wrapPolygon edited="0">
                    <wp:start x="0" y="0"/>
                    <wp:lineTo x="0" y="20800"/>
                    <wp:lineTo x="21440" y="20800"/>
                    <wp:lineTo x="21440" y="0"/>
                    <wp:lineTo x="0" y="0"/>
                  </wp:wrapPolygon>
                </wp:wrapTight>
                <wp:docPr id="59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966004" w14:textId="1D758E1C" w:rsidR="00E30C44" w:rsidRPr="00597BFA" w:rsidRDefault="00E30C44" w:rsidP="004C2D71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06pt;margin-top:346pt;width:270pt;height:27pt;z-index:251720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" o:allowincell="f" fillcolor="#ff7e00" stroked="f">
                <v:textbox inset=",0,,0">
                  <w:txbxContent>
                    <w:p w14:paraId="4B966004" w14:textId="1D758E1C" w:rsidR="00E30C44" w:rsidRPr="00597BFA" w:rsidRDefault="00E30C44" w:rsidP="004C2D71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ACTIVITY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729933" behindDoc="0" locked="0" layoutInCell="1" allowOverlap="1" wp14:anchorId="771B105E" wp14:editId="14198F0C">
                <wp:simplePos x="0" y="0"/>
                <wp:positionH relativeFrom="page">
                  <wp:posOffset>457200</wp:posOffset>
                </wp:positionH>
                <wp:positionV relativeFrom="page">
                  <wp:posOffset>9097010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9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F10899" w14:textId="1949B4CB" w:rsidR="00E30C44" w:rsidRDefault="00E30C44" w:rsidP="001A587B">
                            <w:pPr>
                              <w:pStyle w:val="BoxHeading-Small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61" style="position:absolute;margin-left:36pt;margin-top:716.3pt;width:39.6pt;height:39.6pt;z-index:251729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" fillcolor="#91bc2b [3205]" stroked="f" strokecolor="#4a7ebb" strokeweight="1.5pt">
                <v:shadow opacity="22938f" mv:blur="38100f" offset="0,2pt"/>
                <v:textbox inset="0,1.44pt,0,1.44pt">
                  <w:txbxContent>
                    <w:p w14:paraId="4FF10899" w14:textId="1949B4CB" w:rsidR="00E30C44" w:rsidRDefault="00E30C44" w:rsidP="001A587B">
                      <w:pPr>
                        <w:pStyle w:val="BoxHeading-Small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0" allowOverlap="1" wp14:anchorId="04AAE2DE" wp14:editId="6E1E84B1">
                <wp:simplePos x="0" y="0"/>
                <wp:positionH relativeFrom="page">
                  <wp:posOffset>5106670</wp:posOffset>
                </wp:positionH>
                <wp:positionV relativeFrom="page">
                  <wp:posOffset>1784350</wp:posOffset>
                </wp:positionV>
                <wp:extent cx="2130425" cy="914400"/>
                <wp:effectExtent l="0" t="0" r="0" b="0"/>
                <wp:wrapTight wrapText="bothSides">
                  <wp:wrapPolygon edited="0">
                    <wp:start x="258" y="0"/>
                    <wp:lineTo x="258" y="21000"/>
                    <wp:lineTo x="21117" y="21000"/>
                    <wp:lineTo x="21117" y="0"/>
                    <wp:lineTo x="258" y="0"/>
                  </wp:wrapPolygon>
                </wp:wrapTight>
                <wp:docPr id="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1960C9" w14:textId="67351B89" w:rsidR="00E30C44" w:rsidRDefault="00E30C44" w:rsidP="00BA2E04">
                            <w:pPr>
                              <w:pStyle w:val="BlockHeading-Larg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Bring it </w:t>
                            </w:r>
                          </w:p>
                          <w:p w14:paraId="3FA2D5C9" w14:textId="77777777" w:rsidR="00E30C44" w:rsidRPr="006E332B" w:rsidRDefault="00E30C44" w:rsidP="00BA2E04">
                            <w:pPr>
                              <w:pStyle w:val="BlockHeading-Large"/>
                              <w:rPr>
                                <w:sz w:val="72"/>
                                <w:szCs w:val="72"/>
                              </w:rPr>
                            </w:pPr>
                            <w:r w:rsidRPr="006E332B">
                              <w:rPr>
                                <w:sz w:val="72"/>
                                <w:szCs w:val="72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2" type="#_x0000_t202" style="position:absolute;margin-left:402.1pt;margin-top:140.5pt;width:167.75pt;height:1in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" o:allowincell="f" filled="f" stroked="f">
                <v:textbox inset=",0,,0">
                  <w:txbxContent>
                    <w:p w14:paraId="431960C9" w14:textId="67351B89" w:rsidR="00E30C44" w:rsidRDefault="00E30C44" w:rsidP="00BA2E04">
                      <w:pPr>
                        <w:pStyle w:val="BlockHeading-Larg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Bring it </w:t>
                      </w:r>
                    </w:p>
                    <w:p w14:paraId="3FA2D5C9" w14:textId="77777777" w:rsidR="00E30C44" w:rsidRPr="006E332B" w:rsidRDefault="00E30C44" w:rsidP="00BA2E04">
                      <w:pPr>
                        <w:pStyle w:val="BlockHeading-Large"/>
                        <w:rPr>
                          <w:sz w:val="72"/>
                          <w:szCs w:val="72"/>
                        </w:rPr>
                      </w:pPr>
                      <w:r w:rsidRPr="006E332B">
                        <w:rPr>
                          <w:sz w:val="72"/>
                          <w:szCs w:val="72"/>
                        </w:rPr>
                        <w:t>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2" w:name="_LastPageContents"/>
      <w:r w:rsidR="00F10588">
        <w:t xml:space="preserve"> </w:t>
      </w:r>
      <w:bookmarkEnd w:id="2"/>
      <w:r w:rsidR="00696FF4">
        <w:rPr>
          <w:noProof/>
        </w:rPr>
        <mc:AlternateContent>
          <mc:Choice Requires="wps">
            <w:drawing>
              <wp:anchor distT="0" distB="0" distL="114300" distR="114300" simplePos="0" relativeHeight="251788301" behindDoc="0" locked="0" layoutInCell="1" allowOverlap="1" wp14:anchorId="51E99803" wp14:editId="09798755">
                <wp:simplePos x="0" y="0"/>
                <wp:positionH relativeFrom="page">
                  <wp:posOffset>976630</wp:posOffset>
                </wp:positionH>
                <wp:positionV relativeFrom="page">
                  <wp:posOffset>8903970</wp:posOffset>
                </wp:positionV>
                <wp:extent cx="3416935" cy="687070"/>
                <wp:effectExtent l="0" t="0" r="12065" b="0"/>
                <wp:wrapThrough wrapText="bothSides">
                  <wp:wrapPolygon edited="0">
                    <wp:start x="0" y="0"/>
                    <wp:lineTo x="0" y="20762"/>
                    <wp:lineTo x="21516" y="20762"/>
                    <wp:lineTo x="21516" y="0"/>
                    <wp:lineTo x="0" y="0"/>
                  </wp:wrapPolygon>
                </wp:wrapThrough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1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85AF" w14:textId="77777777" w:rsidR="00E30C44" w:rsidRDefault="00E30C44" w:rsidP="00696FF4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>
                              <w:rPr>
                                <w:b/>
                                <w:i/>
                                <w:color w:val="2280B6" w:themeColor="accent1" w:themeShade="BF"/>
                                <w:sz w:val="22"/>
                                <w:szCs w:val="22"/>
                              </w:rPr>
                              <w:t>Put Local On Your Tray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online! </w:t>
                            </w:r>
                          </w:p>
                          <w:p w14:paraId="5EA34039" w14:textId="77777777" w:rsidR="00E30C44" w:rsidRDefault="00E30C44" w:rsidP="00696FF4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www.putlocalonyourtray.uconn.edu</w:t>
                              </w:r>
                            </w:hyperlink>
                          </w:p>
                          <w:p w14:paraId="37E3A6A5" w14:textId="77777777" w:rsidR="00E30C44" w:rsidRPr="004A3CCD" w:rsidRDefault="00E30C44" w:rsidP="00696FF4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  <w:hyperlink r:id="rId17" w:history="1">
                              <w:r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www.facebook.com/putlocalonyourtray</w:t>
                              </w:r>
                            </w:hyperlink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7CDCE9" w14:textId="77777777" w:rsidR="00E30C44" w:rsidRPr="00897453" w:rsidRDefault="00E30C44" w:rsidP="00696FF4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7" o:spid="_x0000_s1063" type="#_x0000_t202" style="position:absolute;margin-left:76.9pt;margin-top:701.1pt;width:269.05pt;height:54.1pt;z-index:251788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" mv:complextextbox="1" fillcolor="#2280b6 [2404]" stroked="f">
                <v:fill opacity="12336f"/>
                <v:textbox>
                  <w:txbxContent>
                    <w:p w14:paraId="18E685AF" w14:textId="77777777" w:rsidR="00E30C44" w:rsidRDefault="00E30C44" w:rsidP="00696FF4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Visit </w:t>
                      </w:r>
                      <w:r>
                        <w:rPr>
                          <w:b/>
                          <w:i/>
                          <w:color w:val="2280B6" w:themeColor="accent1" w:themeShade="BF"/>
                          <w:sz w:val="22"/>
                          <w:szCs w:val="22"/>
                        </w:rPr>
                        <w:t>Put Local On Your Tray</w:t>
                      </w: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online! </w:t>
                      </w:r>
                    </w:p>
                    <w:p w14:paraId="5EA34039" w14:textId="77777777" w:rsidR="00E30C44" w:rsidRDefault="00E30C44" w:rsidP="00696FF4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hyperlink r:id="rId18" w:history="1">
                        <w:r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www.putlocalonyourtray.uconn.edu</w:t>
                        </w:r>
                      </w:hyperlink>
                    </w:p>
                    <w:p w14:paraId="37E3A6A5" w14:textId="77777777" w:rsidR="00E30C44" w:rsidRPr="004A3CCD" w:rsidRDefault="00E30C44" w:rsidP="00696FF4">
                      <w:pPr>
                        <w:rPr>
                          <w:b/>
                          <w:color w:val="2280B6" w:themeColor="accent1" w:themeShade="BF"/>
                        </w:rPr>
                      </w:pPr>
                      <w:hyperlink r:id="rId19" w:history="1">
                        <w:r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www.facebook.com/putlocalonyourtray</w:t>
                        </w:r>
                      </w:hyperlink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7CDCE9" w14:textId="77777777" w:rsidR="00E30C44" w:rsidRPr="00897453" w:rsidRDefault="00E30C44" w:rsidP="00696FF4">
                      <w:pPr>
                        <w:rPr>
                          <w:b/>
                          <w:color w:val="2280B6" w:themeColor="accent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BA2E04" w:rsidSect="00BA2E0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8A62C7" w14:textId="77777777" w:rsidR="00697757" w:rsidRDefault="00697757">
      <w:r>
        <w:separator/>
      </w:r>
    </w:p>
  </w:endnote>
  <w:endnote w:type="continuationSeparator" w:id="0">
    <w:p w14:paraId="695AEC32" w14:textId="77777777" w:rsidR="00697757" w:rsidRDefault="00697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2FA25" w14:textId="77777777" w:rsidR="00E30C44" w:rsidRDefault="00E30C4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81" behindDoc="0" locked="0" layoutInCell="1" allowOverlap="1" wp14:anchorId="70DA76CC" wp14:editId="080C5976">
              <wp:simplePos x="0" y="0"/>
              <wp:positionH relativeFrom="page">
                <wp:posOffset>254000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007" w14:textId="77777777" w:rsidR="00E30C44" w:rsidRPr="00C905DB" w:rsidRDefault="00E30C44">
                          <w:pPr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97757" w:rsidRPr="00697757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2" o:spid="_x0000_s1068" type="#_x0000_t202" style="position:absolute;margin-left:20pt;margin-top:756pt;width:20pt;height:21pt;z-index:25165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" filled="f" stroked="f">
              <v:textbox inset="0,0,0,0">
                <w:txbxContent>
                  <w:p w14:paraId="49066007" w14:textId="77777777" w:rsidR="00E30C44" w:rsidRPr="00C905DB" w:rsidRDefault="00E30C44">
                    <w:pPr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97757" w:rsidRPr="00697757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DA024" w14:textId="77777777" w:rsidR="00E30C44" w:rsidRDefault="00E30C4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5CD0C654" wp14:editId="505562C6">
              <wp:simplePos x="0" y="0"/>
              <wp:positionH relativeFrom="page">
                <wp:posOffset>7251700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A742" w14:textId="77777777" w:rsidR="00E30C44" w:rsidRPr="00C905DB" w:rsidRDefault="00E30C44" w:rsidP="00BA2E04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Pr="00F10588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69" type="#_x0000_t202" style="position:absolute;margin-left:571pt;margin-top:756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" filled="f" stroked="f">
              <v:textbox style="mso-next-textbox:#Text Box 3" inset="0,0,0,0">
                <w:txbxContent>
                  <w:p w14:paraId="2ADFA742" w14:textId="77777777" w:rsidR="00E30C44" w:rsidRPr="00C905DB" w:rsidRDefault="00E30C44" w:rsidP="00BA2E04">
                    <w:pPr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F10588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7EDBEE" w14:textId="77777777" w:rsidR="00697757" w:rsidRDefault="00697757">
      <w:r>
        <w:separator/>
      </w:r>
    </w:p>
  </w:footnote>
  <w:footnote w:type="continuationSeparator" w:id="0">
    <w:p w14:paraId="3A3580B9" w14:textId="77777777" w:rsidR="00697757" w:rsidRDefault="006977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D1E3D" w14:textId="77777777" w:rsidR="00E30C44" w:rsidRDefault="00E30C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293BA1" wp14:editId="13E16882">
              <wp:simplePos x="0" y="0"/>
              <wp:positionH relativeFrom="page">
                <wp:posOffset>5029200</wp:posOffset>
              </wp:positionH>
              <wp:positionV relativeFrom="page">
                <wp:posOffset>457200</wp:posOffset>
              </wp:positionV>
              <wp:extent cx="2286000" cy="448310"/>
              <wp:effectExtent l="0" t="0" r="0" b="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48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1E4BA56" w14:textId="77777777" w:rsidR="00E30C44" w:rsidRDefault="00E30C44" w:rsidP="00BA2E04">
                          <w:pPr>
                            <w:pStyle w:val="Header-Right"/>
                          </w:pPr>
                          <w:r>
                            <w:t>[Issue]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64" style="position:absolute;margin-left:396pt;margin-top:36pt;width:180pt;height:35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" fillcolor="#91bc2b [3205]" stroked="f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41E4BA56" w14:textId="77777777" w:rsidR="00E30C44" w:rsidRDefault="00E30C44" w:rsidP="00BA2E04">
                    <w:pPr>
                      <w:pStyle w:val="Header-Right"/>
                    </w:pPr>
                    <w:r>
                      <w:t>[Issue]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4972EE9C" wp14:editId="5938B70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0" b="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3D01C47" w14:textId="77777777" w:rsidR="00E30C44" w:rsidRDefault="00E30C44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65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" o:allowincell="f" fillcolor="#ff7e00 [3215]" stroked="f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23D01C47" w14:textId="77777777" w:rsidR="00E30C44" w:rsidRDefault="00E30C44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0" allowOverlap="1" wp14:anchorId="6FD27802" wp14:editId="7852D737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6" name="Picture 6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61EF3" w14:textId="77777777" w:rsidR="00E30C44" w:rsidRDefault="00E30C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1D1747CD" wp14:editId="212A4FD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12700" t="12700" r="8890" b="88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5DA82B3" w14:textId="77777777" w:rsidR="00E30C44" w:rsidRDefault="00E30C44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66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" o:allowincell="f" fillcolor="#ff7e00 [3215]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15DA82B3" w14:textId="77777777" w:rsidR="00E30C44" w:rsidRDefault="00E30C44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F452F03" wp14:editId="4C296C5E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12700" t="12700" r="12700" b="88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508DAAA8" w14:textId="77777777" w:rsidR="00E30C44" w:rsidRDefault="00E30C44" w:rsidP="00BA2E04">
                          <w:pPr>
                            <w:pStyle w:val="Header-Right"/>
                          </w:pPr>
                          <w:r>
                            <w:t>Issue [#]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67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" fillcolor="#45a5dc [3204]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508DAAA8" w14:textId="77777777" w:rsidR="00E30C44" w:rsidRDefault="00E30C44" w:rsidP="00BA2E04">
                    <w:pPr>
                      <w:pStyle w:val="Header-Right"/>
                    </w:pPr>
                    <w:r>
                      <w:t>Issue [#]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0" allowOverlap="1" wp14:anchorId="6C2F29BD" wp14:editId="68611E76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25400" t="0" r="0" b="0"/>
          <wp:wrapNone/>
          <wp:docPr id="10" name="Picture 1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F0168" w14:textId="77777777" w:rsidR="00E30C44" w:rsidRDefault="00E30C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6BB3319" wp14:editId="06A438E0">
              <wp:simplePos x="0" y="0"/>
              <wp:positionH relativeFrom="page">
                <wp:posOffset>457200</wp:posOffset>
              </wp:positionH>
              <wp:positionV relativeFrom="page">
                <wp:posOffset>4800600</wp:posOffset>
              </wp:positionV>
              <wp:extent cx="2277110" cy="480060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800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378pt;width:179.3pt;height:37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" o:allowincell="f" fillcolor="#d9ecf8 [660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526A757" wp14:editId="16EE96C4">
              <wp:simplePos x="0" y="0"/>
              <wp:positionH relativeFrom="page">
                <wp:posOffset>457200</wp:posOffset>
              </wp:positionH>
              <wp:positionV relativeFrom="page">
                <wp:posOffset>3886200</wp:posOffset>
              </wp:positionV>
              <wp:extent cx="2277110" cy="905510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9055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06pt;width:179.3pt;height:71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" o:allowincell="f" fillcolor="#45a5dc [3204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1A8EBB" wp14:editId="47E2783F">
              <wp:simplePos x="0" y="0"/>
              <wp:positionH relativeFrom="page">
                <wp:posOffset>2743200</wp:posOffset>
              </wp:positionH>
              <wp:positionV relativeFrom="page">
                <wp:posOffset>3886200</wp:posOffset>
              </wp:positionV>
              <wp:extent cx="4572000" cy="90551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9055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in;margin-top:306pt;width:5in;height:71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" o:allowincell="f" fillcolor="#91bc2b [3205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562BDA55" wp14:editId="6B63D9B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342011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342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179.3pt;height:269.3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" o:allowincell="f" fillcolor="#ff7e00 [3215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70A48F28" wp14:editId="7414E298">
          <wp:simplePos x="685800" y="685800"/>
          <wp:positionH relativeFrom="page">
            <wp:posOffset>685800</wp:posOffset>
          </wp:positionH>
          <wp:positionV relativeFrom="page">
            <wp:posOffset>683895</wp:posOffset>
          </wp:positionV>
          <wp:extent cx="1828800" cy="1524000"/>
          <wp:effectExtent l="0" t="0" r="0" b="0"/>
          <wp:wrapNone/>
          <wp:docPr id="1" name="Picture 1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PublishingViewTables" w:val="0"/>
  </w:docVars>
  <w:rsids>
    <w:rsidRoot w:val="00BA2E04"/>
    <w:rsid w:val="00020B28"/>
    <w:rsid w:val="00021200"/>
    <w:rsid w:val="000572C4"/>
    <w:rsid w:val="00091DB6"/>
    <w:rsid w:val="000B5D79"/>
    <w:rsid w:val="000E1436"/>
    <w:rsid w:val="00104EA6"/>
    <w:rsid w:val="001149EC"/>
    <w:rsid w:val="00146DF6"/>
    <w:rsid w:val="00153767"/>
    <w:rsid w:val="00175C76"/>
    <w:rsid w:val="0018584B"/>
    <w:rsid w:val="001A2D4E"/>
    <w:rsid w:val="001A587B"/>
    <w:rsid w:val="001C69E7"/>
    <w:rsid w:val="001E6CD2"/>
    <w:rsid w:val="00201761"/>
    <w:rsid w:val="00204230"/>
    <w:rsid w:val="002169BC"/>
    <w:rsid w:val="00235EC8"/>
    <w:rsid w:val="00241203"/>
    <w:rsid w:val="00272BF3"/>
    <w:rsid w:val="0028325C"/>
    <w:rsid w:val="00286116"/>
    <w:rsid w:val="00294C8D"/>
    <w:rsid w:val="002B4178"/>
    <w:rsid w:val="002F0DEE"/>
    <w:rsid w:val="00300052"/>
    <w:rsid w:val="00301209"/>
    <w:rsid w:val="00320A69"/>
    <w:rsid w:val="003530EE"/>
    <w:rsid w:val="00363BC5"/>
    <w:rsid w:val="00371B84"/>
    <w:rsid w:val="00416CD4"/>
    <w:rsid w:val="00442F13"/>
    <w:rsid w:val="00486FDD"/>
    <w:rsid w:val="00495C63"/>
    <w:rsid w:val="004A3CCD"/>
    <w:rsid w:val="004A6A85"/>
    <w:rsid w:val="004C2D71"/>
    <w:rsid w:val="004D1B44"/>
    <w:rsid w:val="004D2F2D"/>
    <w:rsid w:val="004D4313"/>
    <w:rsid w:val="004E1095"/>
    <w:rsid w:val="004F0ECA"/>
    <w:rsid w:val="004F74A5"/>
    <w:rsid w:val="005405AC"/>
    <w:rsid w:val="00556FD8"/>
    <w:rsid w:val="005809ED"/>
    <w:rsid w:val="00590A3E"/>
    <w:rsid w:val="00597BFA"/>
    <w:rsid w:val="006166D4"/>
    <w:rsid w:val="00646076"/>
    <w:rsid w:val="006567C1"/>
    <w:rsid w:val="00696FF4"/>
    <w:rsid w:val="00697757"/>
    <w:rsid w:val="006A76E0"/>
    <w:rsid w:val="006C617B"/>
    <w:rsid w:val="006E332B"/>
    <w:rsid w:val="006F0525"/>
    <w:rsid w:val="00702E6E"/>
    <w:rsid w:val="00723035"/>
    <w:rsid w:val="00732AA0"/>
    <w:rsid w:val="007333FE"/>
    <w:rsid w:val="00761936"/>
    <w:rsid w:val="00763825"/>
    <w:rsid w:val="00766F0D"/>
    <w:rsid w:val="007A5393"/>
    <w:rsid w:val="00834CE4"/>
    <w:rsid w:val="00881379"/>
    <w:rsid w:val="00897453"/>
    <w:rsid w:val="008C4069"/>
    <w:rsid w:val="008D4BC4"/>
    <w:rsid w:val="008D5C04"/>
    <w:rsid w:val="00925ACA"/>
    <w:rsid w:val="009323FE"/>
    <w:rsid w:val="00933ACC"/>
    <w:rsid w:val="009364B8"/>
    <w:rsid w:val="009A1839"/>
    <w:rsid w:val="009D4261"/>
    <w:rsid w:val="009F739C"/>
    <w:rsid w:val="00A7699F"/>
    <w:rsid w:val="00A76ECC"/>
    <w:rsid w:val="00A95163"/>
    <w:rsid w:val="00AB4CBC"/>
    <w:rsid w:val="00B12B35"/>
    <w:rsid w:val="00B52D14"/>
    <w:rsid w:val="00B563A6"/>
    <w:rsid w:val="00B76C07"/>
    <w:rsid w:val="00B87650"/>
    <w:rsid w:val="00BA194F"/>
    <w:rsid w:val="00BA2E04"/>
    <w:rsid w:val="00BB19C4"/>
    <w:rsid w:val="00BE40DF"/>
    <w:rsid w:val="00BE52FA"/>
    <w:rsid w:val="00C015CD"/>
    <w:rsid w:val="00C15266"/>
    <w:rsid w:val="00C76E5D"/>
    <w:rsid w:val="00C86903"/>
    <w:rsid w:val="00C94D68"/>
    <w:rsid w:val="00C97488"/>
    <w:rsid w:val="00CE2D7D"/>
    <w:rsid w:val="00CF7C37"/>
    <w:rsid w:val="00D21814"/>
    <w:rsid w:val="00D46491"/>
    <w:rsid w:val="00D64002"/>
    <w:rsid w:val="00DD4155"/>
    <w:rsid w:val="00E007FD"/>
    <w:rsid w:val="00E30C44"/>
    <w:rsid w:val="00E40D18"/>
    <w:rsid w:val="00E45DF8"/>
    <w:rsid w:val="00E647CD"/>
    <w:rsid w:val="00E86BBE"/>
    <w:rsid w:val="00EA2DA7"/>
    <w:rsid w:val="00EA7F1F"/>
    <w:rsid w:val="00EC4BD5"/>
    <w:rsid w:val="00ED4013"/>
    <w:rsid w:val="00ED7DB2"/>
    <w:rsid w:val="00F10588"/>
    <w:rsid w:val="00F46DD8"/>
    <w:rsid w:val="00F66F8B"/>
    <w:rsid w:val="00F76543"/>
    <w:rsid w:val="00F771FA"/>
    <w:rsid w:val="00FA3BCF"/>
    <w:rsid w:val="00FB14A4"/>
    <w:rsid w:val="00FD588D"/>
    <w:rsid w:val="00FE3F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60E8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character" w:styleId="FollowedHyperlink">
    <w:name w:val="FollowedHyperlink"/>
    <w:basedOn w:val="DefaultParagraphFont"/>
    <w:rsid w:val="004A3CCD"/>
    <w:rPr>
      <w:color w:val="FEB20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character" w:styleId="FollowedHyperlink">
    <w:name w:val="FollowedHyperlink"/>
    <w:basedOn w:val="DefaultParagraphFont"/>
    <w:rsid w:val="004A3CCD"/>
    <w:rPr>
      <w:color w:val="FEB2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www.putlocalonyourtray.uconn.edu" TargetMode="External"/><Relationship Id="rId17" Type="http://schemas.openxmlformats.org/officeDocument/2006/relationships/hyperlink" Target="http://www.facebook.com/putlocalonyourtray" TargetMode="External"/><Relationship Id="rId18" Type="http://schemas.openxmlformats.org/officeDocument/2006/relationships/hyperlink" Target="http://www.putlocalonyourtray.uconn.edu" TargetMode="External"/><Relationship Id="rId19" Type="http://schemas.openxmlformats.org/officeDocument/2006/relationships/hyperlink" Target="http://www.facebook.com/putlocalonyourtray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chool%20Newsletter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Newsletter.dotx</Template>
  <TotalTime>0</TotalTime>
  <Pages>2</Pages>
  <Words>6</Words>
  <Characters>40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</dc:creator>
  <cp:keywords/>
  <dc:description/>
  <cp:lastModifiedBy>D S</cp:lastModifiedBy>
  <cp:revision>2</cp:revision>
  <cp:lastPrinted>2015-12-07T19:46:00Z</cp:lastPrinted>
  <dcterms:created xsi:type="dcterms:W3CDTF">2016-04-18T21:34:00Z</dcterms:created>
  <dcterms:modified xsi:type="dcterms:W3CDTF">2016-04-18T21:34:00Z</dcterms:modified>
  <cp:category/>
</cp:coreProperties>
</file>