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E6976D" w14:textId="392A2AEA" w:rsidR="00BA2E04" w:rsidRDefault="008D2C8D">
      <w:r>
        <w:rPr>
          <w:noProof/>
        </w:rPr>
        <w:drawing>
          <wp:anchor distT="0" distB="0" distL="114300" distR="114300" simplePos="0" relativeHeight="251797004" behindDoc="0" locked="0" layoutInCell="1" allowOverlap="1" wp14:anchorId="57EA29F6" wp14:editId="39323DC4">
            <wp:simplePos x="0" y="0"/>
            <wp:positionH relativeFrom="page">
              <wp:posOffset>220980</wp:posOffset>
            </wp:positionH>
            <wp:positionV relativeFrom="page">
              <wp:posOffset>457200</wp:posOffset>
            </wp:positionV>
            <wp:extent cx="2766695" cy="2194560"/>
            <wp:effectExtent l="0" t="0" r="1905" b="0"/>
            <wp:wrapThrough wrapText="bothSides">
              <wp:wrapPolygon edited="0">
                <wp:start x="6544" y="250"/>
                <wp:lineTo x="3966" y="4750"/>
                <wp:lineTo x="0" y="8750"/>
                <wp:lineTo x="0" y="14250"/>
                <wp:lineTo x="3569" y="16750"/>
                <wp:lineTo x="3569" y="17250"/>
                <wp:lineTo x="7139" y="20750"/>
                <wp:lineTo x="8924" y="21250"/>
                <wp:lineTo x="9518" y="21250"/>
                <wp:lineTo x="11898" y="21250"/>
                <wp:lineTo x="12493" y="21250"/>
                <wp:lineTo x="14278" y="20750"/>
                <wp:lineTo x="17847" y="17250"/>
                <wp:lineTo x="17847" y="16750"/>
                <wp:lineTo x="21417" y="14250"/>
                <wp:lineTo x="21417" y="8750"/>
                <wp:lineTo x="17451" y="4750"/>
                <wp:lineTo x="17649" y="3250"/>
                <wp:lineTo x="11898" y="750"/>
                <wp:lineTo x="7535" y="250"/>
                <wp:lineTo x="6544" y="250"/>
              </wp:wrapPolygon>
            </wp:wrapThrough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5AE">
        <w:rPr>
          <w:noProof/>
        </w:rPr>
        <w:drawing>
          <wp:anchor distT="0" distB="0" distL="114300" distR="114300" simplePos="0" relativeHeight="251788812" behindDoc="0" locked="0" layoutInCell="1" allowOverlap="1" wp14:anchorId="47337B78" wp14:editId="12F37C45">
            <wp:simplePos x="0" y="0"/>
            <wp:positionH relativeFrom="page">
              <wp:posOffset>2743200</wp:posOffset>
            </wp:positionH>
            <wp:positionV relativeFrom="page">
              <wp:posOffset>457200</wp:posOffset>
            </wp:positionV>
            <wp:extent cx="4578350" cy="3418840"/>
            <wp:effectExtent l="0" t="0" r="0" b="10160"/>
            <wp:wrapThrough wrapText="bothSides">
              <wp:wrapPolygon edited="0">
                <wp:start x="0" y="0"/>
                <wp:lineTo x="0" y="21504"/>
                <wp:lineTo x="21450" y="21504"/>
                <wp:lineTo x="21450" y="0"/>
                <wp:lineTo x="0" y="0"/>
              </wp:wrapPolygon>
            </wp:wrapThrough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05AE">
        <w:rPr>
          <w:noProof/>
        </w:rPr>
        <w:drawing>
          <wp:anchor distT="0" distB="0" distL="114300" distR="114300" simplePos="0" relativeHeight="251791884" behindDoc="0" locked="0" layoutInCell="1" allowOverlap="1" wp14:anchorId="5C2B3AC5" wp14:editId="3FDDC097">
            <wp:simplePos x="0" y="0"/>
            <wp:positionH relativeFrom="page">
              <wp:posOffset>457200</wp:posOffset>
            </wp:positionH>
            <wp:positionV relativeFrom="page">
              <wp:posOffset>4792980</wp:posOffset>
            </wp:positionV>
            <wp:extent cx="2277110" cy="1510665"/>
            <wp:effectExtent l="0" t="0" r="8890" b="0"/>
            <wp:wrapThrough wrapText="bothSides">
              <wp:wrapPolygon edited="0">
                <wp:start x="0" y="0"/>
                <wp:lineTo x="0" y="21064"/>
                <wp:lineTo x="21443" y="21064"/>
                <wp:lineTo x="21443" y="0"/>
                <wp:lineTo x="0" y="0"/>
              </wp:wrapPolygon>
            </wp:wrapThrough>
            <wp:docPr id="31" name="Picture 31" descr="Macintosh HD:Users:danastevens:Desktop:images.duckduckg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anastevens:Desktop:images.duckduckgo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51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9B0">
        <w:rPr>
          <w:noProof/>
        </w:rPr>
        <mc:AlternateContent>
          <mc:Choice Requires="wps">
            <w:drawing>
              <wp:anchor distT="0" distB="0" distL="114300" distR="114300" simplePos="0" relativeHeight="251763725" behindDoc="0" locked="0" layoutInCell="1" allowOverlap="1" wp14:anchorId="64810C2A" wp14:editId="41144542">
                <wp:simplePos x="0" y="0"/>
                <wp:positionH relativeFrom="page">
                  <wp:posOffset>2882900</wp:posOffset>
                </wp:positionH>
                <wp:positionV relativeFrom="page">
                  <wp:posOffset>5283200</wp:posOffset>
                </wp:positionV>
                <wp:extent cx="4292600" cy="2922270"/>
                <wp:effectExtent l="0" t="0" r="0" b="0"/>
                <wp:wrapThrough wrapText="bothSides">
                  <wp:wrapPolygon edited="0">
                    <wp:start x="128" y="0"/>
                    <wp:lineTo x="128" y="21403"/>
                    <wp:lineTo x="21344" y="21403"/>
                    <wp:lineTo x="21344" y="0"/>
                    <wp:lineTo x="128" y="0"/>
                  </wp:wrapPolygon>
                </wp:wrapThrough>
                <wp:docPr id="620" name="Text Box 6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2600" cy="292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9DDFA" w14:textId="27BE4B9D" w:rsidR="005124B2" w:rsidRPr="00C64FD3" w:rsidRDefault="005124B2" w:rsidP="00D21814">
                            <w:pPr>
                              <w:pStyle w:val="BodyTex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This month our summer meals program will feature local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!  Staff will be preparing some fresh, local,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__________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on </w:t>
                            </w:r>
                            <w:r w:rsidRPr="00C64FD3">
                              <w:rPr>
                                <w:b/>
                                <w:color w:val="008000"/>
                                <w:sz w:val="28"/>
                                <w:szCs w:val="28"/>
                              </w:rPr>
                              <w:t>Thursday, July 7</w:t>
                            </w:r>
                            <w:r w:rsidRPr="00C64FD3">
                              <w:rPr>
                                <w:b/>
                                <w:color w:val="008000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C64FD3">
                              <w:rPr>
                                <w:color w:val="auto"/>
                                <w:sz w:val="28"/>
                                <w:szCs w:val="28"/>
                              </w:rPr>
                              <w:t>.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In this newsletter you will find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 a fun recipe you can whip up at home with some local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_____</w:t>
                            </w: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 of your own!</w:t>
                            </w:r>
                          </w:p>
                          <w:p w14:paraId="09F9A4EB" w14:textId="78D89A78" w:rsidR="005124B2" w:rsidRPr="009F3EDF" w:rsidRDefault="005124B2" w:rsidP="00C64FD3">
                            <w:pPr>
                              <w:pStyle w:val="BodyText"/>
                              <w:rPr>
                                <w:color w:val="auto"/>
                              </w:rPr>
                            </w:pPr>
                            <w:r w:rsidRPr="00C64FD3">
                              <w:rPr>
                                <w:sz w:val="28"/>
                                <w:szCs w:val="28"/>
                              </w:rPr>
                              <w:t xml:space="preserve">After tasting the recipe, students will get to vote on </w:t>
                            </w:r>
                            <w:r w:rsidRPr="00C64FD3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whether they TRIED IT (it wasn’t my favorite), LIKED IT (it was good), or LOVED IT (it was delicious). </w:t>
                            </w:r>
                            <w:r w:rsidRPr="00C64FD3">
                              <w:rPr>
                                <w:color w:val="auto"/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  <w:r w:rsidRPr="009F3EDF">
                              <w:rPr>
                                <w:color w:val="auto"/>
                              </w:rPr>
                              <w:br/>
                            </w:r>
                          </w:p>
                          <w:p w14:paraId="3CB869F0" w14:textId="77777777" w:rsidR="005124B2" w:rsidRDefault="005124B2" w:rsidP="009F3EDF">
                            <w:pPr>
                              <w:pStyle w:val="BodyText"/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42E7B0A4" w14:textId="77777777" w:rsidR="005124B2" w:rsidRPr="004C2D71" w:rsidRDefault="005124B2" w:rsidP="009F3EDF">
                            <w:pPr>
                              <w:pStyle w:val="BodyText"/>
                              <w:spacing w:after="0" w:line="240" w:lineRule="auto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14:paraId="769D6C63" w14:textId="77777777" w:rsidR="005124B2" w:rsidRDefault="005124B2" w:rsidP="009F3E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620" o:spid="_x0000_s1026" type="#_x0000_t202" style="position:absolute;margin-left:227pt;margin-top:416pt;width:338pt;height:230.1pt;z-index:251763725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" mv:complextextbox="1" filled="f" stroked="f">
                <v:textbox>
                  <w:txbxContent>
                    <w:p w14:paraId="14F9DDFA" w14:textId="27BE4B9D" w:rsidR="005124B2" w:rsidRPr="00C64FD3" w:rsidRDefault="005124B2" w:rsidP="00D21814">
                      <w:pPr>
                        <w:pStyle w:val="BodyTex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C64FD3">
                        <w:rPr>
                          <w:sz w:val="28"/>
                          <w:szCs w:val="28"/>
                        </w:rPr>
                        <w:t xml:space="preserve">This month our summer meals program will feature local </w:t>
                      </w:r>
                      <w:r>
                        <w:rPr>
                          <w:sz w:val="28"/>
                          <w:szCs w:val="28"/>
                        </w:rPr>
                        <w:t>__________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!  Staff will be preparing some fresh, local, </w:t>
                      </w:r>
                      <w:r>
                        <w:rPr>
                          <w:sz w:val="28"/>
                          <w:szCs w:val="28"/>
                        </w:rPr>
                        <w:t>__________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on </w:t>
                      </w:r>
                      <w:r w:rsidRPr="00C64FD3">
                        <w:rPr>
                          <w:b/>
                          <w:color w:val="008000"/>
                          <w:sz w:val="28"/>
                          <w:szCs w:val="28"/>
                        </w:rPr>
                        <w:t>Thursday, July 7</w:t>
                      </w:r>
                      <w:r w:rsidRPr="00C64FD3">
                        <w:rPr>
                          <w:b/>
                          <w:color w:val="008000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C64FD3">
                        <w:rPr>
                          <w:color w:val="auto"/>
                          <w:sz w:val="28"/>
                          <w:szCs w:val="28"/>
                        </w:rPr>
                        <w:t>.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In this newsletter you will find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 a fun recipe you can whip up at home with some local </w:t>
                      </w:r>
                      <w:r>
                        <w:rPr>
                          <w:sz w:val="28"/>
                          <w:szCs w:val="28"/>
                        </w:rPr>
                        <w:t>_____</w:t>
                      </w:r>
                      <w:r w:rsidRPr="00C64FD3">
                        <w:rPr>
                          <w:sz w:val="28"/>
                          <w:szCs w:val="28"/>
                        </w:rPr>
                        <w:t xml:space="preserve"> of your own!</w:t>
                      </w:r>
                    </w:p>
                    <w:p w14:paraId="09F9A4EB" w14:textId="78D89A78" w:rsidR="005124B2" w:rsidRPr="009F3EDF" w:rsidRDefault="005124B2" w:rsidP="00C64FD3">
                      <w:pPr>
                        <w:pStyle w:val="BodyText"/>
                        <w:rPr>
                          <w:color w:val="auto"/>
                        </w:rPr>
                      </w:pPr>
                      <w:r w:rsidRPr="00C64FD3">
                        <w:rPr>
                          <w:sz w:val="28"/>
                          <w:szCs w:val="28"/>
                        </w:rPr>
                        <w:t xml:space="preserve">After tasting the recipe, students will get to vote on </w:t>
                      </w:r>
                      <w:r w:rsidRPr="00C64FD3">
                        <w:rPr>
                          <w:color w:val="auto"/>
                          <w:sz w:val="28"/>
                          <w:szCs w:val="28"/>
                        </w:rPr>
                        <w:t xml:space="preserve">whether they TRIED IT (it wasn’t my favorite), LIKED IT (it was good), or LOVED IT (it was delicious). </w:t>
                      </w:r>
                      <w:r w:rsidRPr="00C64FD3">
                        <w:rPr>
                          <w:color w:val="auto"/>
                          <w:sz w:val="28"/>
                          <w:szCs w:val="28"/>
                        </w:rPr>
                        <w:br/>
                        <w:t xml:space="preserve"> </w:t>
                      </w:r>
                      <w:r w:rsidRPr="009F3EDF">
                        <w:rPr>
                          <w:color w:val="auto"/>
                        </w:rPr>
                        <w:br/>
                      </w:r>
                    </w:p>
                    <w:p w14:paraId="3CB869F0" w14:textId="77777777" w:rsidR="005124B2" w:rsidRDefault="005124B2" w:rsidP="009F3EDF">
                      <w:pPr>
                        <w:pStyle w:val="BodyText"/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42E7B0A4" w14:textId="77777777" w:rsidR="005124B2" w:rsidRPr="004C2D71" w:rsidRDefault="005124B2" w:rsidP="009F3EDF">
                      <w:pPr>
                        <w:pStyle w:val="BodyText"/>
                        <w:spacing w:after="0" w:line="240" w:lineRule="auto"/>
                        <w:rPr>
                          <w:color w:val="auto"/>
                          <w:sz w:val="28"/>
                          <w:szCs w:val="28"/>
                        </w:rPr>
                      </w:pPr>
                    </w:p>
                    <w:p w14:paraId="769D6C63" w14:textId="77777777" w:rsidR="005124B2" w:rsidRDefault="005124B2" w:rsidP="009F3EDF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249B0">
        <w:rPr>
          <w:noProof/>
        </w:rPr>
        <mc:AlternateContent>
          <mc:Choice Requires="wps">
            <w:drawing>
              <wp:anchor distT="0" distB="0" distL="114300" distR="114300" simplePos="0" relativeHeight="251754509" behindDoc="0" locked="0" layoutInCell="1" allowOverlap="1" wp14:anchorId="3657E1EF" wp14:editId="4CD7144E">
                <wp:simplePos x="0" y="0"/>
                <wp:positionH relativeFrom="page">
                  <wp:posOffset>2734310</wp:posOffset>
                </wp:positionH>
                <wp:positionV relativeFrom="page">
                  <wp:posOffset>8270240</wp:posOffset>
                </wp:positionV>
                <wp:extent cx="4055110" cy="1320800"/>
                <wp:effectExtent l="0" t="0" r="8890" b="0"/>
                <wp:wrapThrough wrapText="bothSides">
                  <wp:wrapPolygon edited="0">
                    <wp:start x="0" y="0"/>
                    <wp:lineTo x="0" y="21185"/>
                    <wp:lineTo x="21512" y="21185"/>
                    <wp:lineTo x="21512" y="0"/>
                    <wp:lineTo x="0" y="0"/>
                  </wp:wrapPolygon>
                </wp:wrapThrough>
                <wp:docPr id="619" name="Text Box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5110" cy="1320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080627" w14:textId="28D29C6C" w:rsidR="005124B2" w:rsidRDefault="005124B2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Tasty Tidbit:</w:t>
                            </w:r>
                          </w:p>
                          <w:p w14:paraId="066933EF" w14:textId="5729C8C6" w:rsidR="005124B2" w:rsidRPr="008249B0" w:rsidRDefault="005124B2" w:rsidP="008249B0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Seeds</w:t>
                            </w:r>
                            <w:r w:rsidRPr="008249B0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contain all the vitamins, minerals, proteins, fats and carbohydrates needed to sprout into a seedling. Eating seeds means we capture this nutrition for ourselves!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9" o:spid="_x0000_s1027" type="#_x0000_t202" style="position:absolute;margin-left:215.3pt;margin-top:651.2pt;width:319.3pt;height:104pt;z-index:2517545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" mv:complextextbox="1" fillcolor="#ff7e00 [3215]" stroked="f">
                <v:textbox>
                  <w:txbxContent>
                    <w:p w14:paraId="1C080627" w14:textId="28D29C6C" w:rsidR="005124B2" w:rsidRDefault="005124B2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Tasty Tidbit:</w:t>
                      </w:r>
                    </w:p>
                    <w:p w14:paraId="066933EF" w14:textId="5729C8C6" w:rsidR="005124B2" w:rsidRPr="008249B0" w:rsidRDefault="005124B2" w:rsidP="008249B0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Seeds</w:t>
                      </w:r>
                      <w:r w:rsidRPr="008249B0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contain all the vitamins, minerals, proteins, fats and carbohydrates needed to sprout into a seedling. Eating seeds means we capture this nutrition for ourselves!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02C59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1BD2D73" wp14:editId="0493A2CA">
                <wp:simplePos x="0" y="0"/>
                <wp:positionH relativeFrom="page">
                  <wp:posOffset>502920</wp:posOffset>
                </wp:positionH>
                <wp:positionV relativeFrom="page">
                  <wp:posOffset>8205470</wp:posOffset>
                </wp:positionV>
                <wp:extent cx="2133600" cy="1395730"/>
                <wp:effectExtent l="0" t="0" r="0" b="1270"/>
                <wp:wrapThrough wrapText="bothSides">
                  <wp:wrapPolygon edited="0">
                    <wp:start x="257" y="0"/>
                    <wp:lineTo x="257" y="21227"/>
                    <wp:lineTo x="21086" y="21227"/>
                    <wp:lineTo x="21086" y="0"/>
                    <wp:lineTo x="257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395730"/>
                          <a:chOff x="0" y="0"/>
                          <a:chExt cx="2133600" cy="139573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578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33600" cy="139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373380" y="0"/>
                            <a:ext cx="16687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3">
                          <w:txbxContent>
                            <w:p w14:paraId="6961CC96" w14:textId="1F68C737" w:rsidR="005124B2" w:rsidRDefault="005124B2" w:rsidP="00BA2E04">
                              <w:pPr>
                                <w:pStyle w:val="BodyText2"/>
                                <w:rPr>
                                  <w:b/>
                                  <w:color w:val="2280B6" w:themeColor="accent1" w:themeShade="BF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2280B6" w:themeColor="accent1" w:themeShade="BF"/>
                                  <w:sz w:val="28"/>
                                  <w:szCs w:val="28"/>
                                </w:rPr>
                                <w:t>Sunflower Seeds</w:t>
                              </w:r>
                            </w:p>
                            <w:p w14:paraId="46A094CA" w14:textId="062F8CC8" w:rsidR="005124B2" w:rsidRPr="00264EBA" w:rsidRDefault="005124B2" w:rsidP="00BA2E04">
                              <w:pPr>
                                <w:pStyle w:val="BodyText2"/>
                                <w:rPr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auto"/>
                                  <w:sz w:val="22"/>
                                  <w:szCs w:val="22"/>
                                </w:rPr>
                                <w:t xml:space="preserve">Native American’s have cultivated Sunflowers for over 5,000 years. Traditionally, sunflower seeds were pressed for oil.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273050"/>
                            <a:ext cx="1950720" cy="963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3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8" style="position:absolute;margin-left:39.6pt;margin-top:646.1pt;width:168pt;height:109.9pt;z-index:251658240;mso-position-horizontal-relative:page;mso-position-vertical-relative:page" coordsize="2133600,13957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" mv:complextextbox="1">
                <v:shape id="Text Box 857" o:spid="_x0000_s1029" type="#_x0000_t202" style="position:absolute;width:2133600;height:13957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yE5LwgAA&#10;ANwAAAAPAAAAZHJzL2Rvd25yZXYueG1sRE/LisIwFN0L/kO4A+40HcFxqEYpQsEBB3wMrq/NtS02&#10;N22T0erXm4Xg8nDe82VnKnGl1pWWFXyOIhDEmdUl5wr+DunwG4TzyBory6TgTg6Wi35vjrG2N97R&#10;de9zEULYxaig8L6OpXRZQQbdyNbEgTvb1qAPsM2lbvEWwk0lx1H0JQ2WHBoKrGlVUHbZ/xsFv9tT&#10;8/iJnKkSn6bTZNtszsdGqcFHl8xAeOr8W/xyr7WCyTSsDWfCEZCLJ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PITkvCAAAA3AAAAA8AAAAAAAAAAAAAAAAAlwIAAGRycy9kb3du&#10;cmV2LnhtbFBLBQYAAAAABAAEAPUAAACGAwAAAAA=&#10;" mv:complextextbox="1" filled="f" stroked="f">
                  <v:textbox inset=",0,,0"/>
                </v:shape>
                <v:shape id="Text Box 2" o:spid="_x0000_s1030" type="#_x0000_t202" style="position:absolute;left:373380;width:1668780;height:2743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inset="0,0,0,0">
                    <w:txbxContent>
                      <w:p w14:paraId="6961CC96" w14:textId="1F68C737" w:rsidR="005124B2" w:rsidRDefault="005124B2" w:rsidP="00BA2E04">
                        <w:pPr>
                          <w:pStyle w:val="BodyText2"/>
                          <w:rPr>
                            <w:b/>
                            <w:color w:val="2280B6" w:themeColor="accent1" w:themeShade="BF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2280B6" w:themeColor="accent1" w:themeShade="BF"/>
                            <w:sz w:val="28"/>
                            <w:szCs w:val="28"/>
                          </w:rPr>
                          <w:t>Sunflower Seeds</w:t>
                        </w:r>
                      </w:p>
                      <w:p w14:paraId="46A094CA" w14:textId="062F8CC8" w:rsidR="005124B2" w:rsidRPr="00264EBA" w:rsidRDefault="005124B2" w:rsidP="00BA2E04">
                        <w:pPr>
                          <w:pStyle w:val="BodyText2"/>
                          <w:rPr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color w:val="auto"/>
                            <w:sz w:val="22"/>
                            <w:szCs w:val="22"/>
                          </w:rPr>
                          <w:t xml:space="preserve">Native American’s have cultivated Sunflowers for over 5,000 years. Traditionally, sunflower seeds were pressed for oil. </w:t>
                        </w:r>
                      </w:p>
                    </w:txbxContent>
                  </v:textbox>
                </v:shape>
                <v:shape id="Text Box 3" o:spid="_x0000_s1031" type="#_x0000_t202" style="position:absolute;left:91440;top:273050;width:1950720;height:9632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146604">
        <w:rPr>
          <w:noProof/>
        </w:rPr>
        <mc:AlternateContent>
          <mc:Choice Requires="wps">
            <w:drawing>
              <wp:anchor distT="0" distB="0" distL="114300" distR="114300" simplePos="0" relativeHeight="251753485" behindDoc="0" locked="0" layoutInCell="0" allowOverlap="1" wp14:anchorId="03DD585D" wp14:editId="4296E61D">
                <wp:simplePos x="0" y="0"/>
                <wp:positionH relativeFrom="page">
                  <wp:posOffset>502920</wp:posOffset>
                </wp:positionH>
                <wp:positionV relativeFrom="page">
                  <wp:posOffset>6831330</wp:posOffset>
                </wp:positionV>
                <wp:extent cx="2231390" cy="1286510"/>
                <wp:effectExtent l="0" t="0" r="0" b="8890"/>
                <wp:wrapTight wrapText="bothSides">
                  <wp:wrapPolygon edited="0">
                    <wp:start x="246" y="0"/>
                    <wp:lineTo x="246" y="21323"/>
                    <wp:lineTo x="21145" y="21323"/>
                    <wp:lineTo x="21145" y="0"/>
                    <wp:lineTo x="246" y="0"/>
                  </wp:wrapPolygon>
                </wp:wrapTight>
                <wp:docPr id="57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286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9542EE4" w14:textId="4B328CE2" w:rsidR="005124B2" w:rsidRPr="003F49A6" w:rsidRDefault="005124B2" w:rsidP="00BA2E04">
                            <w:pPr>
                              <w:pStyle w:val="BodyText2"/>
                              <w:rPr>
                                <w:b/>
                                <w:color w:val="2280B6" w:themeColor="accent1" w:themeShade="BF"/>
                                <w:sz w:val="28"/>
                                <w:szCs w:val="28"/>
                              </w:rPr>
                            </w:pPr>
                            <w:r w:rsidRPr="003F49A6">
                              <w:rPr>
                                <w:b/>
                                <w:color w:val="2280B6" w:themeColor="accent1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280B6" w:themeColor="accent1" w:themeShade="BF"/>
                                <w:sz w:val="28"/>
                                <w:szCs w:val="28"/>
                              </w:rPr>
                              <w:t xml:space="preserve">     Versatile Seeds </w:t>
                            </w:r>
                          </w:p>
                          <w:p w14:paraId="4065FF2F" w14:textId="40503766" w:rsidR="005124B2" w:rsidRPr="00264EBA" w:rsidRDefault="005124B2" w:rsidP="00BA2E04">
                            <w:pPr>
                              <w:pStyle w:val="BodyText2"/>
                              <w:rPr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t>We use seeds in many different ways. Some seeds are eaten directly, and others are used to make flour, starch, oil, and cosmetic products.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2" type="#_x0000_t202" style="position:absolute;margin-left:39.6pt;margin-top:537.9pt;width:175.7pt;height:101.3pt;z-index:2517534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" mv:complextextbox="1" o:allowincell="f" filled="f" stroked="f">
                <v:textbox inset=",0,,0">
                  <w:txbxContent>
                    <w:p w14:paraId="49542EE4" w14:textId="4B328CE2" w:rsidR="005124B2" w:rsidRPr="003F49A6" w:rsidRDefault="005124B2" w:rsidP="00BA2E04">
                      <w:pPr>
                        <w:pStyle w:val="BodyText2"/>
                        <w:rPr>
                          <w:b/>
                          <w:color w:val="2280B6" w:themeColor="accent1" w:themeShade="BF"/>
                          <w:sz w:val="28"/>
                          <w:szCs w:val="28"/>
                        </w:rPr>
                      </w:pPr>
                      <w:r w:rsidRPr="003F49A6">
                        <w:rPr>
                          <w:b/>
                          <w:color w:val="2280B6" w:themeColor="accent1" w:themeShade="B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2280B6" w:themeColor="accent1" w:themeShade="BF"/>
                          <w:sz w:val="28"/>
                          <w:szCs w:val="28"/>
                        </w:rPr>
                        <w:t xml:space="preserve">     Versatile Seeds </w:t>
                      </w:r>
                    </w:p>
                    <w:p w14:paraId="4065FF2F" w14:textId="40503766" w:rsidR="005124B2" w:rsidRPr="00264EBA" w:rsidRDefault="005124B2" w:rsidP="00BA2E04">
                      <w:pPr>
                        <w:pStyle w:val="BodyText2"/>
                        <w:rPr>
                          <w:color w:val="auto"/>
                          <w:sz w:val="22"/>
                          <w:szCs w:val="22"/>
                        </w:rPr>
                      </w:pPr>
                      <w:r>
                        <w:rPr>
                          <w:color w:val="auto"/>
                          <w:sz w:val="22"/>
                          <w:szCs w:val="22"/>
                        </w:rPr>
                        <w:t>We use seeds in many different ways. Some seeds are eaten directly, and others are used to make flour, starch, oil, and cosmetic products.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46604">
        <w:rPr>
          <w:noProof/>
        </w:rPr>
        <mc:AlternateContent>
          <mc:Choice Requires="wps">
            <w:drawing>
              <wp:anchor distT="0" distB="0" distL="114300" distR="114300" simplePos="0" relativeHeight="251665409" behindDoc="0" locked="0" layoutInCell="1" allowOverlap="1" wp14:anchorId="00D8209D" wp14:editId="3206CE2A">
                <wp:simplePos x="0" y="0"/>
                <wp:positionH relativeFrom="page">
                  <wp:posOffset>558800</wp:posOffset>
                </wp:positionH>
                <wp:positionV relativeFrom="page">
                  <wp:posOffset>8205470</wp:posOffset>
                </wp:positionV>
                <wp:extent cx="228600" cy="228600"/>
                <wp:effectExtent l="0" t="0" r="0" b="0"/>
                <wp:wrapTight wrapText="bothSides">
                  <wp:wrapPolygon edited="0">
                    <wp:start x="0" y="0"/>
                    <wp:lineTo x="0" y="19200"/>
                    <wp:lineTo x="19200" y="19200"/>
                    <wp:lineTo x="19200" y="0"/>
                    <wp:lineTo x="0" y="0"/>
                  </wp:wrapPolygon>
                </wp:wrapTight>
                <wp:docPr id="576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2A44F7E" w14:textId="42185CA5" w:rsidR="005124B2" w:rsidRPr="00691C4B" w:rsidRDefault="005124B2" w:rsidP="00BA2E04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33" style="position:absolute;margin-left:44pt;margin-top:646.1pt;width:18pt;height:18pt;z-index:251665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" mv:complextextbox="1" fillcolor="#45a5dc [3204]" stroked="f" strokecolor="#4a7ebb" strokeweight="1.5pt">
                <v:shadow opacity="22938f" mv:blur="38100f" offset="0,2pt"/>
                <v:textbox inset="0,0,0,0">
                  <w:txbxContent>
                    <w:p w14:paraId="02A44F7E" w14:textId="42185CA5" w:rsidR="005124B2" w:rsidRPr="00691C4B" w:rsidRDefault="005124B2" w:rsidP="00BA2E04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264EBA">
        <w:rPr>
          <w:noProof/>
        </w:rPr>
        <mc:AlternateContent>
          <mc:Choice Requires="wps">
            <w:drawing>
              <wp:anchor distT="0" distB="0" distL="114300" distR="114300" simplePos="0" relativeHeight="251777548" behindDoc="0" locked="0" layoutInCell="0" allowOverlap="1" wp14:anchorId="19178DD3" wp14:editId="0BEA10F7">
                <wp:simplePos x="0" y="0"/>
                <wp:positionH relativeFrom="page">
                  <wp:posOffset>457200</wp:posOffset>
                </wp:positionH>
                <wp:positionV relativeFrom="page">
                  <wp:posOffset>2692400</wp:posOffset>
                </wp:positionV>
                <wp:extent cx="2286000" cy="584200"/>
                <wp:effectExtent l="0" t="0" r="0" b="0"/>
                <wp:wrapTight wrapText="bothSides">
                  <wp:wrapPolygon edited="0">
                    <wp:start x="240" y="0"/>
                    <wp:lineTo x="240" y="20661"/>
                    <wp:lineTo x="21120" y="20661"/>
                    <wp:lineTo x="21120" y="0"/>
                    <wp:lineTo x="240" y="0"/>
                  </wp:wrapPolygon>
                </wp:wrapTight>
                <wp:docPr id="6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3A0642" w14:textId="7FBB9C1A" w:rsidR="005124B2" w:rsidRDefault="005124B2" w:rsidP="00C64FD3">
                            <w:pPr>
                              <w:pStyle w:val="Subtitle"/>
                            </w:pPr>
                            <w:r>
                              <w:t xml:space="preserve">This month ____ School </w:t>
                            </w:r>
                          </w:p>
                          <w:p w14:paraId="0D0EDC29" w14:textId="10E09113" w:rsidR="005124B2" w:rsidRPr="00301FC9" w:rsidRDefault="005124B2" w:rsidP="00C64FD3">
                            <w:pPr>
                              <w:pStyle w:val="Subtitle"/>
                            </w:pPr>
                            <w:proofErr w:type="gramStart"/>
                            <w:r>
                              <w:t>is</w:t>
                            </w:r>
                            <w:proofErr w:type="gramEnd"/>
                            <w:r>
                              <w:t xml:space="preserve"> celebrating </w:t>
                            </w:r>
                            <w:r w:rsidRPr="00A62A54">
                              <w:rPr>
                                <w:color w:val="17557A" w:themeColor="accent1" w:themeShade="80"/>
                              </w:rPr>
                              <w:t>local</w:t>
                            </w:r>
                            <w:r>
                              <w:t xml:space="preserve"> with: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4" type="#_x0000_t202" style="position:absolute;margin-left:36pt;margin-top:212pt;width:180pt;height:46pt;z-index:2517775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" o:allowincell="f" filled="f" stroked="f">
                <v:textbox inset=",0,,0">
                  <w:txbxContent>
                    <w:p w14:paraId="403A0642" w14:textId="7FBB9C1A" w:rsidR="005124B2" w:rsidRDefault="005124B2" w:rsidP="00C64FD3">
                      <w:pPr>
                        <w:pStyle w:val="Subtitle"/>
                      </w:pPr>
                      <w:r>
                        <w:t xml:space="preserve">This month ____ School </w:t>
                      </w:r>
                    </w:p>
                    <w:p w14:paraId="0D0EDC29" w14:textId="10E09113" w:rsidR="005124B2" w:rsidRPr="00301FC9" w:rsidRDefault="005124B2" w:rsidP="00C64FD3">
                      <w:pPr>
                        <w:pStyle w:val="Subtitle"/>
                      </w:pPr>
                      <w:proofErr w:type="gramStart"/>
                      <w:r>
                        <w:t>is</w:t>
                      </w:r>
                      <w:proofErr w:type="gramEnd"/>
                      <w:r>
                        <w:t xml:space="preserve"> celebrating </w:t>
                      </w:r>
                      <w:r w:rsidRPr="00A62A54">
                        <w:rPr>
                          <w:color w:val="17557A" w:themeColor="accent1" w:themeShade="80"/>
                        </w:rPr>
                        <w:t>local</w:t>
                      </w:r>
                      <w:r>
                        <w:t xml:space="preserve"> with: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64EBA">
        <w:rPr>
          <w:noProof/>
        </w:rPr>
        <mc:AlternateContent>
          <mc:Choice Requires="wps">
            <w:drawing>
              <wp:anchor distT="0" distB="0" distL="114300" distR="114300" simplePos="0" relativeHeight="251779596" behindDoc="0" locked="0" layoutInCell="0" allowOverlap="1" wp14:anchorId="572B4D38" wp14:editId="2D998230">
                <wp:simplePos x="0" y="0"/>
                <wp:positionH relativeFrom="page">
                  <wp:posOffset>520700</wp:posOffset>
                </wp:positionH>
                <wp:positionV relativeFrom="page">
                  <wp:posOffset>3063240</wp:posOffset>
                </wp:positionV>
                <wp:extent cx="2133600" cy="773430"/>
                <wp:effectExtent l="0" t="0" r="0" b="13970"/>
                <wp:wrapTight wrapText="bothSides">
                  <wp:wrapPolygon edited="0">
                    <wp:start x="257" y="0"/>
                    <wp:lineTo x="257" y="21281"/>
                    <wp:lineTo x="21086" y="21281"/>
                    <wp:lineTo x="21086" y="0"/>
                    <wp:lineTo x="257" y="0"/>
                  </wp:wrapPolygon>
                </wp:wrapTight>
                <wp:docPr id="6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3752B7D" w14:textId="6E23F93C" w:rsidR="005124B2" w:rsidRPr="00435E3B" w:rsidRDefault="005124B2" w:rsidP="00C64FD3">
                            <w:pPr>
                              <w:pStyle w:val="BoxHeading-Large"/>
                              <w:rPr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sz w:val="90"/>
                                <w:szCs w:val="90"/>
                              </w:rPr>
                              <w:t>Seeds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margin-left:41pt;margin-top:241.2pt;width:168pt;height:60.9pt;z-index:2517795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" o:allowincell="f" filled="f" stroked="f">
                <v:textbox inset=",0,,0">
                  <w:txbxContent>
                    <w:p w14:paraId="63752B7D" w14:textId="6E23F93C" w:rsidR="005124B2" w:rsidRPr="00435E3B" w:rsidRDefault="005124B2" w:rsidP="00C64FD3">
                      <w:pPr>
                        <w:pStyle w:val="BoxHeading-Large"/>
                        <w:rPr>
                          <w:sz w:val="90"/>
                          <w:szCs w:val="90"/>
                        </w:rPr>
                      </w:pPr>
                      <w:r>
                        <w:rPr>
                          <w:sz w:val="90"/>
                          <w:szCs w:val="90"/>
                        </w:rPr>
                        <w:t>Seeds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22FB2">
        <w:rPr>
          <w:noProof/>
        </w:rPr>
        <mc:AlternateContent>
          <mc:Choice Requires="wps">
            <w:drawing>
              <wp:anchor distT="0" distB="0" distL="114300" distR="114300" simplePos="0" relativeHeight="251794956" behindDoc="0" locked="0" layoutInCell="1" allowOverlap="1" wp14:anchorId="7C57C28A" wp14:editId="75243696">
                <wp:simplePos x="0" y="0"/>
                <wp:positionH relativeFrom="page">
                  <wp:posOffset>576580</wp:posOffset>
                </wp:positionH>
                <wp:positionV relativeFrom="page">
                  <wp:posOffset>629920</wp:posOffset>
                </wp:positionV>
                <wp:extent cx="2021840" cy="1503680"/>
                <wp:effectExtent l="0" t="0" r="10160" b="0"/>
                <wp:wrapThrough wrapText="bothSides">
                  <wp:wrapPolygon edited="0">
                    <wp:start x="0" y="0"/>
                    <wp:lineTo x="0" y="21162"/>
                    <wp:lineTo x="21437" y="21162"/>
                    <wp:lineTo x="21437" y="0"/>
                    <wp:lineTo x="0" y="0"/>
                  </wp:wrapPolygon>
                </wp:wrapThrough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840" cy="150368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099D4" w14:textId="77777777" w:rsidR="005124B2" w:rsidRPr="00495C63" w:rsidRDefault="005124B2" w:rsidP="00522FB2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5.4pt;margin-top:49.6pt;width:159.2pt;height:118.4pt;z-index:2517949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" mv:complextextbox="1" fillcolor="#ff7e00 [3215]" stroked="f">
                <v:textbox>
                  <w:txbxContent>
                    <w:p w14:paraId="42B099D4" w14:textId="77777777" w:rsidR="005124B2" w:rsidRPr="00495C63" w:rsidRDefault="005124B2" w:rsidP="00522FB2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FD6965">
        <w:rPr>
          <w:noProof/>
        </w:rPr>
        <mc:AlternateContent>
          <mc:Choice Requires="wps">
            <w:drawing>
              <wp:anchor distT="0" distB="0" distL="114300" distR="114300" simplePos="0" relativeHeight="251683841" behindDoc="0" locked="0" layoutInCell="0" allowOverlap="1" wp14:anchorId="70CC4A0C" wp14:editId="094F1FD1">
                <wp:simplePos x="0" y="0"/>
                <wp:positionH relativeFrom="page">
                  <wp:posOffset>548640</wp:posOffset>
                </wp:positionH>
                <wp:positionV relativeFrom="page">
                  <wp:posOffset>6376670</wp:posOffset>
                </wp:positionV>
                <wp:extent cx="2133600" cy="393065"/>
                <wp:effectExtent l="0" t="0" r="0" b="13335"/>
                <wp:wrapTight wrapText="bothSides">
                  <wp:wrapPolygon edited="0">
                    <wp:start x="257" y="0"/>
                    <wp:lineTo x="257" y="20937"/>
                    <wp:lineTo x="21086" y="20937"/>
                    <wp:lineTo x="21086" y="0"/>
                    <wp:lineTo x="257" y="0"/>
                  </wp:wrapPolygon>
                </wp:wrapTight>
                <wp:docPr id="6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8B7A8C6" w14:textId="259BBC2C" w:rsidR="005124B2" w:rsidRPr="001705AE" w:rsidRDefault="005124B2" w:rsidP="00BA2E04">
                            <w:pPr>
                              <w:pStyle w:val="BoxHeading"/>
                              <w:rPr>
                                <w:b/>
                                <w:sz w:val="42"/>
                                <w:szCs w:val="42"/>
                                <w:u w:val="single"/>
                              </w:rPr>
                            </w:pPr>
                            <w:r w:rsidRPr="001705AE">
                              <w:rPr>
                                <w:b/>
                                <w:sz w:val="42"/>
                                <w:szCs w:val="42"/>
                                <w:u w:val="single"/>
                              </w:rPr>
                              <w:t xml:space="preserve">Fun </w:t>
                            </w:r>
                            <w:r w:rsidR="001705AE" w:rsidRPr="001705AE">
                              <w:rPr>
                                <w:b/>
                                <w:sz w:val="42"/>
                                <w:szCs w:val="42"/>
                                <w:u w:val="single"/>
                              </w:rPr>
                              <w:t>to</w:t>
                            </w:r>
                            <w:r w:rsidRPr="001705AE">
                              <w:rPr>
                                <w:b/>
                                <w:sz w:val="42"/>
                                <w:szCs w:val="42"/>
                                <w:u w:val="single"/>
                              </w:rPr>
                              <w:t xml:space="preserve"> Know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7" type="#_x0000_t202" style="position:absolute;margin-left:43.2pt;margin-top:502.1pt;width:168pt;height:30.95pt;z-index:2516838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" o:allowincell="f" filled="f" stroked="f">
                <v:textbox inset=",0,,0">
                  <w:txbxContent>
                    <w:p w14:paraId="78B7A8C6" w14:textId="259BBC2C" w:rsidR="005124B2" w:rsidRPr="001705AE" w:rsidRDefault="005124B2" w:rsidP="00BA2E04">
                      <w:pPr>
                        <w:pStyle w:val="BoxHeading"/>
                        <w:rPr>
                          <w:b/>
                          <w:sz w:val="42"/>
                          <w:szCs w:val="42"/>
                          <w:u w:val="single"/>
                        </w:rPr>
                      </w:pPr>
                      <w:r w:rsidRPr="001705AE">
                        <w:rPr>
                          <w:b/>
                          <w:sz w:val="42"/>
                          <w:szCs w:val="42"/>
                          <w:u w:val="single"/>
                        </w:rPr>
                        <w:t xml:space="preserve">Fun </w:t>
                      </w:r>
                      <w:r w:rsidR="001705AE" w:rsidRPr="001705AE">
                        <w:rPr>
                          <w:b/>
                          <w:sz w:val="42"/>
                          <w:szCs w:val="42"/>
                          <w:u w:val="single"/>
                        </w:rPr>
                        <w:t>to</w:t>
                      </w:r>
                      <w:r w:rsidRPr="001705AE">
                        <w:rPr>
                          <w:b/>
                          <w:sz w:val="42"/>
                          <w:szCs w:val="42"/>
                          <w:u w:val="single"/>
                        </w:rPr>
                        <w:t xml:space="preserve"> Know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FD6965">
        <w:rPr>
          <w:noProof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504D7033" wp14:editId="3B844A33">
                <wp:simplePos x="0" y="0"/>
                <wp:positionH relativeFrom="page">
                  <wp:posOffset>576580</wp:posOffset>
                </wp:positionH>
                <wp:positionV relativeFrom="page">
                  <wp:posOffset>6807200</wp:posOffset>
                </wp:positionV>
                <wp:extent cx="228600" cy="228600"/>
                <wp:effectExtent l="0" t="0" r="0" b="0"/>
                <wp:wrapNone/>
                <wp:docPr id="579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D211F5" w14:textId="5A18E4A4" w:rsidR="005124B2" w:rsidRPr="00691C4B" w:rsidRDefault="005124B2" w:rsidP="00BA2E04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" o:spid="_x0000_s1038" style="position:absolute;margin-left:45.4pt;margin-top:536pt;width:18pt;height:18pt;z-index:2516643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29D211F5" w14:textId="5A18E4A4" w:rsidR="005124B2" w:rsidRPr="00691C4B" w:rsidRDefault="005124B2" w:rsidP="00BA2E04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EE5C4E">
        <w:rPr>
          <w:noProof/>
        </w:rPr>
        <mc:AlternateContent>
          <mc:Choice Requires="wps">
            <w:drawing>
              <wp:anchor distT="0" distB="0" distL="114300" distR="114300" simplePos="0" relativeHeight="251783692" behindDoc="0" locked="0" layoutInCell="1" allowOverlap="1" wp14:anchorId="51E31700" wp14:editId="5D1F65FC">
                <wp:simplePos x="0" y="0"/>
                <wp:positionH relativeFrom="page">
                  <wp:posOffset>2651760</wp:posOffset>
                </wp:positionH>
                <wp:positionV relativeFrom="page">
                  <wp:posOffset>4187825</wp:posOffset>
                </wp:positionV>
                <wp:extent cx="4659630" cy="381635"/>
                <wp:effectExtent l="0" t="0" r="0" b="24765"/>
                <wp:wrapTight wrapText="bothSides">
                  <wp:wrapPolygon edited="0">
                    <wp:start x="118" y="0"/>
                    <wp:lineTo x="118" y="21564"/>
                    <wp:lineTo x="21312" y="21564"/>
                    <wp:lineTo x="21312" y="0"/>
                    <wp:lineTo x="118" y="0"/>
                  </wp:wrapPolygon>
                </wp:wrapTight>
                <wp:docPr id="58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963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82671A" w14:textId="100C8524" w:rsidR="005124B2" w:rsidRPr="00EE5C4E" w:rsidRDefault="005124B2" w:rsidP="00C64FD3">
                            <w:pPr>
                              <w:pStyle w:val="Title"/>
                              <w:jc w:val="center"/>
                              <w:rPr>
                                <w:szCs w:val="40"/>
                              </w:rPr>
                            </w:pPr>
                            <w:r w:rsidRPr="00EE5C4E">
                              <w:rPr>
                                <w:szCs w:val="40"/>
                              </w:rPr>
                              <w:t xml:space="preserve">Local Tray Day: Thursday, </w:t>
                            </w:r>
                            <w:r>
                              <w:rPr>
                                <w:szCs w:val="40"/>
                              </w:rPr>
                              <w:t>April</w:t>
                            </w:r>
                            <w:r w:rsidRPr="00EE5C4E">
                              <w:rPr>
                                <w:szCs w:val="40"/>
                              </w:rPr>
                              <w:t xml:space="preserve"> 7</w:t>
                            </w:r>
                            <w:r w:rsidRPr="00EE5C4E">
                              <w:rPr>
                                <w:szCs w:val="40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9" type="#_x0000_t202" style="position:absolute;margin-left:208.8pt;margin-top:329.75pt;width:366.9pt;height:30.05pt;z-index:2517836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" filled="f" stroked="f">
                <v:textbox inset=",0,,0">
                  <w:txbxContent>
                    <w:p w14:paraId="7C82671A" w14:textId="100C8524" w:rsidR="005124B2" w:rsidRPr="00EE5C4E" w:rsidRDefault="005124B2" w:rsidP="00C64FD3">
                      <w:pPr>
                        <w:pStyle w:val="Title"/>
                        <w:jc w:val="center"/>
                        <w:rPr>
                          <w:szCs w:val="40"/>
                        </w:rPr>
                      </w:pPr>
                      <w:r w:rsidRPr="00EE5C4E">
                        <w:rPr>
                          <w:szCs w:val="40"/>
                        </w:rPr>
                        <w:t xml:space="preserve">Local Tray Day: Thursday, </w:t>
                      </w:r>
                      <w:r>
                        <w:rPr>
                          <w:szCs w:val="40"/>
                        </w:rPr>
                        <w:t>April</w:t>
                      </w:r>
                      <w:r w:rsidRPr="00EE5C4E">
                        <w:rPr>
                          <w:szCs w:val="40"/>
                        </w:rPr>
                        <w:t xml:space="preserve"> 7</w:t>
                      </w:r>
                      <w:r w:rsidRPr="00EE5C4E">
                        <w:rPr>
                          <w:szCs w:val="40"/>
                          <w:vertAlign w:val="superscript"/>
                        </w:rPr>
                        <w:t>th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64FD3">
        <w:rPr>
          <w:noProof/>
        </w:rPr>
        <mc:AlternateContent>
          <mc:Choice Requires="wps">
            <w:drawing>
              <wp:anchor distT="0" distB="0" distL="114300" distR="114300" simplePos="0" relativeHeight="251781644" behindDoc="0" locked="0" layoutInCell="1" allowOverlap="1" wp14:anchorId="3374D89D" wp14:editId="18985E20">
                <wp:simplePos x="0" y="0"/>
                <wp:positionH relativeFrom="page">
                  <wp:posOffset>528320</wp:posOffset>
                </wp:positionH>
                <wp:positionV relativeFrom="page">
                  <wp:posOffset>4187825</wp:posOffset>
                </wp:positionV>
                <wp:extent cx="2133600" cy="380365"/>
                <wp:effectExtent l="0" t="0" r="0" b="635"/>
                <wp:wrapTight wrapText="bothSides">
                  <wp:wrapPolygon edited="0">
                    <wp:start x="257" y="0"/>
                    <wp:lineTo x="257" y="20194"/>
                    <wp:lineTo x="21086" y="20194"/>
                    <wp:lineTo x="21086" y="0"/>
                    <wp:lineTo x="257" y="0"/>
                  </wp:wrapPolygon>
                </wp:wrapTight>
                <wp:docPr id="58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1D72DB2" w14:textId="03F18E46" w:rsidR="005124B2" w:rsidRPr="004E7D4C" w:rsidRDefault="005124B2" w:rsidP="00C64FD3">
                            <w:pPr>
                              <w:pStyle w:val="Date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APRIL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0" type="#_x0000_t202" style="position:absolute;margin-left:41.6pt;margin-top:329.75pt;width:168pt;height:29.95pt;z-index:2517816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" filled="f" stroked="f">
                <v:textbox inset=",0,,0">
                  <w:txbxContent>
                    <w:p w14:paraId="01D72DB2" w14:textId="03F18E46" w:rsidR="005124B2" w:rsidRPr="004E7D4C" w:rsidRDefault="005124B2" w:rsidP="00C64FD3">
                      <w:pPr>
                        <w:pStyle w:val="Date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APRIL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77E6E" w:rsidRPr="00C77E6E">
        <w:rPr>
          <w:noProof/>
        </w:rPr>
        <w:t xml:space="preserve"> </w:t>
      </w:r>
      <w:r w:rsidR="0097260A">
        <w:rPr>
          <w:noProof/>
        </w:rPr>
        <mc:AlternateContent>
          <mc:Choice Requires="wps">
            <w:drawing>
              <wp:anchor distT="0" distB="0" distL="114300" distR="114300" simplePos="0" relativeHeight="251650047" behindDoc="0" locked="0" layoutInCell="1" allowOverlap="1" wp14:anchorId="472FE69E" wp14:editId="285FA27B">
                <wp:simplePos x="0" y="0"/>
                <wp:positionH relativeFrom="page">
                  <wp:posOffset>2667000</wp:posOffset>
                </wp:positionH>
                <wp:positionV relativeFrom="page">
                  <wp:posOffset>457200</wp:posOffset>
                </wp:positionV>
                <wp:extent cx="4634230" cy="3429000"/>
                <wp:effectExtent l="0" t="0" r="0" b="0"/>
                <wp:wrapThrough wrapText="bothSides">
                  <wp:wrapPolygon edited="0">
                    <wp:start x="118" y="0"/>
                    <wp:lineTo x="118" y="21440"/>
                    <wp:lineTo x="21310" y="21440"/>
                    <wp:lineTo x="21310" y="0"/>
                    <wp:lineTo x="118" y="0"/>
                  </wp:wrapPolygon>
                </wp:wrapThrough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423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03AA1" w14:textId="77777777" w:rsidR="005124B2" w:rsidRDefault="005124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1" type="#_x0000_t202" style="position:absolute;margin-left:210pt;margin-top:36pt;width:364.9pt;height:270pt;z-index:25165004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" mv:complextextbox="1" filled="f" stroked="f">
                <v:textbox>
                  <w:txbxContent>
                    <w:p w14:paraId="43D03AA1" w14:textId="77777777" w:rsidR="005124B2" w:rsidRDefault="005124B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0E1436">
        <w:rPr>
          <w:noProof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6EBDE56D" wp14:editId="43473637">
                <wp:simplePos x="0" y="0"/>
                <wp:positionH relativeFrom="page">
                  <wp:posOffset>6798310</wp:posOffset>
                </wp:positionH>
                <wp:positionV relativeFrom="page">
                  <wp:posOffset>9088120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80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E255775" w14:textId="66F66FAC" w:rsidR="005124B2" w:rsidRDefault="005124B2" w:rsidP="00BA2E04">
                            <w:pPr>
                              <w:pStyle w:val="BoxHeading-Small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42" style="position:absolute;margin-left:535.3pt;margin-top:715.6pt;width:39.6pt;height:39.6pt;z-index:25166131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" fillcolor="#91bc2b [3205]" stroked="f" strokecolor="#4a7ebb" strokeweight="1.5pt">
                <v:shadow opacity="22938f" mv:blur="38100f" offset="0,2pt"/>
                <v:textbox inset="0,1.44pt,0,1.44pt">
                  <w:txbxContent>
                    <w:p w14:paraId="2E255775" w14:textId="66F66FAC" w:rsidR="005124B2" w:rsidRDefault="005124B2" w:rsidP="00BA2E04">
                      <w:pPr>
                        <w:pStyle w:val="BoxHeading-Small"/>
                      </w:pPr>
                      <w:r>
                        <w:t>1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r w:rsidR="00D21814">
        <w:rPr>
          <w:noProof/>
        </w:rPr>
        <mc:AlternateContent>
          <mc:Choice Requires="wps">
            <w:drawing>
              <wp:anchor distT="0" distB="0" distL="114300" distR="114300" simplePos="0" relativeHeight="251714573" behindDoc="0" locked="0" layoutInCell="0" allowOverlap="1" wp14:anchorId="58591EE1" wp14:editId="78DB4067">
                <wp:simplePos x="0" y="0"/>
                <wp:positionH relativeFrom="page">
                  <wp:posOffset>2882900</wp:posOffset>
                </wp:positionH>
                <wp:positionV relativeFrom="page">
                  <wp:posOffset>4852670</wp:posOffset>
                </wp:positionV>
                <wp:extent cx="4292600" cy="495300"/>
                <wp:effectExtent l="0" t="0" r="0" b="12700"/>
                <wp:wrapTight wrapText="bothSides">
                  <wp:wrapPolygon edited="0">
                    <wp:start x="128" y="0"/>
                    <wp:lineTo x="128" y="21046"/>
                    <wp:lineTo x="21344" y="21046"/>
                    <wp:lineTo x="21344" y="0"/>
                    <wp:lineTo x="128" y="0"/>
                  </wp:wrapPolygon>
                </wp:wrapTight>
                <wp:docPr id="58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C5AABAF" w14:textId="09072C3D" w:rsidR="005124B2" w:rsidRPr="00301FC9" w:rsidRDefault="005124B2" w:rsidP="00BA2E04">
                            <w:pPr>
                              <w:pStyle w:val="Heading2"/>
                            </w:pPr>
                            <w:proofErr w:type="spellStart"/>
                            <w:r>
                              <w:t>Seedsational</w:t>
                            </w:r>
                            <w:proofErr w:type="spellEnd"/>
                            <w:r>
                              <w:t xml:space="preserve"> Nutrition!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margin-left:227pt;margin-top:382.1pt;width:338pt;height:39pt;z-index:2517145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" o:allowincell="f" filled="f" stroked="f">
                <v:textbox inset=",0,,0">
                  <w:txbxContent>
                    <w:p w14:paraId="3C5AABAF" w14:textId="09072C3D" w:rsidR="005124B2" w:rsidRPr="00301FC9" w:rsidRDefault="005124B2" w:rsidP="00BA2E04">
                      <w:pPr>
                        <w:pStyle w:val="Heading2"/>
                      </w:pPr>
                      <w:proofErr w:type="spellStart"/>
                      <w:r>
                        <w:t>Seedsational</w:t>
                      </w:r>
                      <w:proofErr w:type="spellEnd"/>
                      <w:r>
                        <w:t xml:space="preserve"> Nutrition!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bookmarkStart w:id="0" w:name="_GoBack"/>
      <w:bookmarkEnd w:id="0"/>
      <w:r w:rsidR="00EC4BD5">
        <w:br w:type="page"/>
      </w:r>
      <w:r w:rsidR="008135A8">
        <w:rPr>
          <w:noProof/>
        </w:rPr>
        <w:lastRenderedPageBreak/>
        <w:drawing>
          <wp:anchor distT="0" distB="0" distL="114300" distR="114300" simplePos="0" relativeHeight="251801100" behindDoc="0" locked="0" layoutInCell="1" allowOverlap="1" wp14:anchorId="5AF38979" wp14:editId="6353BAF5">
            <wp:simplePos x="0" y="0"/>
            <wp:positionH relativeFrom="page">
              <wp:posOffset>457200</wp:posOffset>
            </wp:positionH>
            <wp:positionV relativeFrom="page">
              <wp:posOffset>914400</wp:posOffset>
            </wp:positionV>
            <wp:extent cx="4562475" cy="3453130"/>
            <wp:effectExtent l="0" t="0" r="9525" b="1270"/>
            <wp:wrapThrough wrapText="bothSides">
              <wp:wrapPolygon edited="0">
                <wp:start x="0" y="0"/>
                <wp:lineTo x="0" y="21449"/>
                <wp:lineTo x="21525" y="21449"/>
                <wp:lineTo x="21525" y="0"/>
                <wp:lineTo x="0" y="0"/>
              </wp:wrapPolygon>
            </wp:wrapThrough>
            <wp:docPr id="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5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F27">
        <w:rPr>
          <w:noProof/>
        </w:rPr>
        <mc:AlternateContent>
          <mc:Choice Requires="wps">
            <w:drawing>
              <wp:anchor distT="0" distB="0" distL="114300" distR="114300" simplePos="0" relativeHeight="251723789" behindDoc="0" locked="0" layoutInCell="1" allowOverlap="1" wp14:anchorId="58E26B4E" wp14:editId="0C028FFF">
                <wp:simplePos x="0" y="0"/>
                <wp:positionH relativeFrom="page">
                  <wp:posOffset>459740</wp:posOffset>
                </wp:positionH>
                <wp:positionV relativeFrom="page">
                  <wp:posOffset>4737100</wp:posOffset>
                </wp:positionV>
                <wp:extent cx="3342640" cy="4084320"/>
                <wp:effectExtent l="0" t="0" r="10160" b="5080"/>
                <wp:wrapThrough wrapText="bothSides">
                  <wp:wrapPolygon edited="0">
                    <wp:start x="0" y="0"/>
                    <wp:lineTo x="0" y="21493"/>
                    <wp:lineTo x="21502" y="21493"/>
                    <wp:lineTo x="21502" y="0"/>
                    <wp:lineTo x="0" y="0"/>
                  </wp:wrapPolygon>
                </wp:wrapThrough>
                <wp:docPr id="593" name="Text Box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640" cy="40843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9722C" w14:textId="06D75482" w:rsidR="005124B2" w:rsidRPr="00AE0F27" w:rsidRDefault="005124B2" w:rsidP="00F46DD8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</w:pPr>
                            <w:r w:rsidRPr="00AE0F27"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  <w:t xml:space="preserve">Pumpkin </w:t>
                            </w:r>
                            <w:r w:rsidR="00AE0F27" w:rsidRPr="00AE0F27"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  <w:t>Pie</w:t>
                            </w:r>
                            <w:r w:rsidRPr="00AE0F27"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  <w:t xml:space="preserve"> Pumpkin Seeds</w:t>
                            </w:r>
                            <w:r w:rsidR="00AE0F27">
                              <w:rPr>
                                <w:b/>
                                <w:color w:val="91BC2B" w:themeColor="accent2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27E25A3C" w14:textId="77777777" w:rsidR="005124B2" w:rsidRDefault="005124B2" w:rsidP="004C2D71"/>
                          <w:p w14:paraId="49E932F8" w14:textId="1C8919B0" w:rsidR="005124B2" w:rsidRDefault="005124B2" w:rsidP="00EC7CDA">
                            <w:r>
                              <w:t xml:space="preserve">Ingredients: 1 Medium Baking Pumpkin </w:t>
                            </w:r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  <w:r>
                              <w:t xml:space="preserve"> 4 </w:t>
                            </w:r>
                            <w:proofErr w:type="spellStart"/>
                            <w:r>
                              <w:t>Tbsp</w:t>
                            </w:r>
                            <w:proofErr w:type="spellEnd"/>
                            <w:r>
                              <w:t xml:space="preserve"> Cinnamon </w:t>
                            </w:r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  <w:r>
                              <w:t xml:space="preserve"> 4 </w:t>
                            </w:r>
                            <w:proofErr w:type="spellStart"/>
                            <w:r>
                              <w:t>tsp</w:t>
                            </w:r>
                            <w:proofErr w:type="spellEnd"/>
                            <w:r>
                              <w:t xml:space="preserve"> Nutmeg </w:t>
                            </w:r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  <w:r>
                              <w:t xml:space="preserve"> 4 </w:t>
                            </w:r>
                            <w:proofErr w:type="spellStart"/>
                            <w:r>
                              <w:t>tsp</w:t>
                            </w:r>
                            <w:proofErr w:type="spellEnd"/>
                            <w:r>
                              <w:t xml:space="preserve"> Ground Ginger </w:t>
                            </w:r>
                            <w:r>
                              <w:rPr>
                                <w:rFonts w:ascii="Wingdings" w:hAnsi="Wingdings"/>
                              </w:rPr>
                              <w:t></w:t>
                            </w:r>
                            <w:r>
                              <w:t xml:space="preserve"> 3 </w:t>
                            </w:r>
                            <w:proofErr w:type="spellStart"/>
                            <w:r>
                              <w:t>tsp</w:t>
                            </w:r>
                            <w:proofErr w:type="spellEnd"/>
                            <w:r>
                              <w:t xml:space="preserve"> Allspice  </w:t>
                            </w:r>
                          </w:p>
                          <w:p w14:paraId="5A37D71E" w14:textId="36AE55F2" w:rsidR="005124B2" w:rsidRDefault="005124B2" w:rsidP="004C2D71">
                            <w:r>
                              <w:t xml:space="preserve">       </w:t>
                            </w:r>
                          </w:p>
                          <w:p w14:paraId="59378F1B" w14:textId="299AC8AC" w:rsidR="005124B2" w:rsidRDefault="005124B2" w:rsidP="000608F0">
                            <w:r>
                              <w:t xml:space="preserve">     Cut the top off the pumpkin and scoop seeds out of the center with a spoon. Separate seeds from stringy flesh.</w:t>
                            </w:r>
                          </w:p>
                          <w:p w14:paraId="11494BDC" w14:textId="77777777" w:rsidR="005124B2" w:rsidRDefault="005124B2" w:rsidP="000608F0"/>
                          <w:p w14:paraId="09ED4B82" w14:textId="4D48D69B" w:rsidR="005124B2" w:rsidRDefault="005124B2" w:rsidP="004C2D71">
                            <w:r>
                              <w:t xml:space="preserve">     Rinse the seeds and boil in salt water for 10 minutes. Drain and pat dry</w:t>
                            </w:r>
                          </w:p>
                          <w:p w14:paraId="6F767544" w14:textId="2E7DB701" w:rsidR="005124B2" w:rsidRDefault="005124B2" w:rsidP="004C2D71">
                            <w:r>
                              <w:t xml:space="preserve">       </w:t>
                            </w:r>
                          </w:p>
                          <w:p w14:paraId="43C0CF36" w14:textId="4D36F81D" w:rsidR="005124B2" w:rsidRDefault="005124B2" w:rsidP="004C2D71">
                            <w:r>
                              <w:t xml:space="preserve">     Spread in a single layer on a cookie sheet, drizzle with olive oil and sprinkle spice mixture lightly on top</w:t>
                            </w:r>
                          </w:p>
                          <w:p w14:paraId="67840DBE" w14:textId="77777777" w:rsidR="005124B2" w:rsidRDefault="005124B2" w:rsidP="004C2D71"/>
                          <w:p w14:paraId="50101D2C" w14:textId="7DB17A33" w:rsidR="005124B2" w:rsidRPr="00CA66B2" w:rsidRDefault="005124B2" w:rsidP="004C2D71">
                            <w:r>
                              <w:t xml:space="preserve">      Bake at 325</w:t>
                            </w:r>
                            <w:r w:rsidRPr="00CA66B2">
                              <w:rPr>
                                <w:vertAlign w:val="superscript"/>
                              </w:rPr>
                              <w:t>o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>
                              <w:t xml:space="preserve">F for 25-30 minutes, or until crispy </w:t>
                            </w:r>
                          </w:p>
                          <w:p w14:paraId="06148522" w14:textId="77777777" w:rsidR="005124B2" w:rsidRDefault="005124B2" w:rsidP="004C2D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3" o:spid="_x0000_s1044" type="#_x0000_t202" style="position:absolute;margin-left:36.2pt;margin-top:373pt;width:263.2pt;height:321.6pt;z-index:2517237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" mv:complextextbox="1" fillcolor="white [3212]" stroked="f">
                <v:textbox>
                  <w:txbxContent>
                    <w:p w14:paraId="6979722C" w14:textId="06D75482" w:rsidR="005124B2" w:rsidRPr="00AE0F27" w:rsidRDefault="005124B2" w:rsidP="00F46DD8">
                      <w:pPr>
                        <w:jc w:val="both"/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</w:pPr>
                      <w:r w:rsidRPr="00AE0F27"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  <w:t xml:space="preserve">Pumpkin </w:t>
                      </w:r>
                      <w:r w:rsidR="00AE0F27" w:rsidRPr="00AE0F27"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  <w:t>Pie</w:t>
                      </w:r>
                      <w:r w:rsidRPr="00AE0F27"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  <w:t xml:space="preserve"> Pumpkin Seeds</w:t>
                      </w:r>
                      <w:r w:rsidR="00AE0F27">
                        <w:rPr>
                          <w:b/>
                          <w:color w:val="91BC2B" w:themeColor="accent2"/>
                          <w:sz w:val="32"/>
                          <w:szCs w:val="32"/>
                        </w:rPr>
                        <w:t>:</w:t>
                      </w:r>
                    </w:p>
                    <w:p w14:paraId="27E25A3C" w14:textId="77777777" w:rsidR="005124B2" w:rsidRDefault="005124B2" w:rsidP="004C2D71"/>
                    <w:p w14:paraId="49E932F8" w14:textId="1C8919B0" w:rsidR="005124B2" w:rsidRDefault="005124B2" w:rsidP="00EC7CDA">
                      <w:r>
                        <w:t xml:space="preserve">Ingredients: 1 Medium Baking Pumpkin </w:t>
                      </w:r>
                      <w:r>
                        <w:rPr>
                          <w:rFonts w:ascii="Wingdings" w:hAnsi="Wingdings"/>
                        </w:rPr>
                        <w:t></w:t>
                      </w:r>
                      <w:r>
                        <w:t xml:space="preserve"> 4 </w:t>
                      </w:r>
                      <w:proofErr w:type="spellStart"/>
                      <w:r>
                        <w:t>Tbsp</w:t>
                      </w:r>
                      <w:proofErr w:type="spellEnd"/>
                      <w:r>
                        <w:t xml:space="preserve"> Cinnamon </w:t>
                      </w:r>
                      <w:r>
                        <w:rPr>
                          <w:rFonts w:ascii="Wingdings" w:hAnsi="Wingdings"/>
                        </w:rPr>
                        <w:t></w:t>
                      </w:r>
                      <w:r>
                        <w:t xml:space="preserve"> 4 </w:t>
                      </w:r>
                      <w:proofErr w:type="spellStart"/>
                      <w:r>
                        <w:t>tsp</w:t>
                      </w:r>
                      <w:proofErr w:type="spellEnd"/>
                      <w:r>
                        <w:t xml:space="preserve"> Nutmeg </w:t>
                      </w:r>
                      <w:r>
                        <w:rPr>
                          <w:rFonts w:ascii="Wingdings" w:hAnsi="Wingdings"/>
                        </w:rPr>
                        <w:t></w:t>
                      </w:r>
                      <w:r>
                        <w:t xml:space="preserve"> 4 </w:t>
                      </w:r>
                      <w:proofErr w:type="spellStart"/>
                      <w:r>
                        <w:t>tsp</w:t>
                      </w:r>
                      <w:proofErr w:type="spellEnd"/>
                      <w:r>
                        <w:t xml:space="preserve"> Ground Ginger </w:t>
                      </w:r>
                      <w:r>
                        <w:rPr>
                          <w:rFonts w:ascii="Wingdings" w:hAnsi="Wingdings"/>
                        </w:rPr>
                        <w:t></w:t>
                      </w:r>
                      <w:r>
                        <w:t xml:space="preserve"> 3 </w:t>
                      </w:r>
                      <w:proofErr w:type="spellStart"/>
                      <w:r>
                        <w:t>tsp</w:t>
                      </w:r>
                      <w:proofErr w:type="spellEnd"/>
                      <w:r>
                        <w:t xml:space="preserve"> Allspice  </w:t>
                      </w:r>
                    </w:p>
                    <w:p w14:paraId="5A37D71E" w14:textId="36AE55F2" w:rsidR="005124B2" w:rsidRDefault="005124B2" w:rsidP="004C2D71">
                      <w:r>
                        <w:t xml:space="preserve">       </w:t>
                      </w:r>
                    </w:p>
                    <w:p w14:paraId="59378F1B" w14:textId="299AC8AC" w:rsidR="005124B2" w:rsidRDefault="005124B2" w:rsidP="000608F0">
                      <w:r>
                        <w:t xml:space="preserve">     Cut the top off the pumpkin and scoop seeds out of the center with a spoon. Separate seeds from stringy flesh.</w:t>
                      </w:r>
                    </w:p>
                    <w:p w14:paraId="11494BDC" w14:textId="77777777" w:rsidR="005124B2" w:rsidRDefault="005124B2" w:rsidP="000608F0"/>
                    <w:p w14:paraId="09ED4B82" w14:textId="4D48D69B" w:rsidR="005124B2" w:rsidRDefault="005124B2" w:rsidP="004C2D71">
                      <w:r>
                        <w:t xml:space="preserve">     Rinse the seeds and boil in salt water for 10 minutes. Drain and pat dry</w:t>
                      </w:r>
                    </w:p>
                    <w:p w14:paraId="6F767544" w14:textId="2E7DB701" w:rsidR="005124B2" w:rsidRDefault="005124B2" w:rsidP="004C2D71">
                      <w:r>
                        <w:t xml:space="preserve">       </w:t>
                      </w:r>
                    </w:p>
                    <w:p w14:paraId="43C0CF36" w14:textId="4D36F81D" w:rsidR="005124B2" w:rsidRDefault="005124B2" w:rsidP="004C2D71">
                      <w:r>
                        <w:t xml:space="preserve">     Spread in a single layer on a cookie sheet, drizzle with olive oil and sprinkle spice mixture lightly on top</w:t>
                      </w:r>
                    </w:p>
                    <w:p w14:paraId="67840DBE" w14:textId="77777777" w:rsidR="005124B2" w:rsidRDefault="005124B2" w:rsidP="004C2D71"/>
                    <w:p w14:paraId="50101D2C" w14:textId="7DB17A33" w:rsidR="005124B2" w:rsidRPr="00CA66B2" w:rsidRDefault="005124B2" w:rsidP="004C2D71">
                      <w:r>
                        <w:t xml:space="preserve">      Bake at 325</w:t>
                      </w:r>
                      <w:r w:rsidRPr="00CA66B2">
                        <w:rPr>
                          <w:vertAlign w:val="superscript"/>
                        </w:rPr>
                        <w:t>o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r>
                        <w:t xml:space="preserve">F for 25-30 minutes, or until crispy </w:t>
                      </w:r>
                    </w:p>
                    <w:p w14:paraId="06148522" w14:textId="77777777" w:rsidR="005124B2" w:rsidRDefault="005124B2" w:rsidP="004C2D71"/>
                  </w:txbxContent>
                </v:textbox>
                <w10:wrap type="through" anchorx="page" anchory="page"/>
              </v:shape>
            </w:pict>
          </mc:Fallback>
        </mc:AlternateContent>
      </w:r>
      <w:r w:rsidR="008678C3">
        <w:rPr>
          <w:noProof/>
        </w:rPr>
        <mc:AlternateContent>
          <mc:Choice Requires="wps">
            <w:drawing>
              <wp:anchor distT="0" distB="0" distL="114300" distR="114300" simplePos="0" relativeHeight="251799052" behindDoc="0" locked="0" layoutInCell="1" allowOverlap="1" wp14:anchorId="00818501" wp14:editId="6E6F8BFA">
                <wp:simplePos x="0" y="0"/>
                <wp:positionH relativeFrom="page">
                  <wp:posOffset>3962400</wp:posOffset>
                </wp:positionH>
                <wp:positionV relativeFrom="page">
                  <wp:posOffset>7651750</wp:posOffset>
                </wp:positionV>
                <wp:extent cx="228600" cy="228600"/>
                <wp:effectExtent l="0" t="0" r="0" b="0"/>
                <wp:wrapNone/>
                <wp:docPr id="3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B3DC96" w14:textId="28AACD64" w:rsidR="008678C3" w:rsidRPr="00691C4B" w:rsidRDefault="008678C3" w:rsidP="008678C3">
                            <w:pPr>
                              <w:pStyle w:val="BoxPageNumb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5" style="position:absolute;margin-left:312pt;margin-top:602.5pt;width:18pt;height:18pt;z-index:2517990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27B3DC96" w14:textId="28AACD64" w:rsidR="008678C3" w:rsidRPr="00691C4B" w:rsidRDefault="008678C3" w:rsidP="008678C3">
                      <w:pPr>
                        <w:pStyle w:val="BoxPageNumber"/>
                      </w:pPr>
                      <w:r>
                        <w:t>5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8678C3">
        <w:rPr>
          <w:noProof/>
        </w:rPr>
        <mc:AlternateContent>
          <mc:Choice Requires="wps">
            <w:drawing>
              <wp:anchor distT="0" distB="0" distL="114300" distR="114300" simplePos="0" relativeHeight="251784716" behindDoc="0" locked="0" layoutInCell="1" allowOverlap="1" wp14:anchorId="39030E84" wp14:editId="627D87BC">
                <wp:simplePos x="0" y="0"/>
                <wp:positionH relativeFrom="page">
                  <wp:posOffset>3962400</wp:posOffset>
                </wp:positionH>
                <wp:positionV relativeFrom="page">
                  <wp:posOffset>6940973</wp:posOffset>
                </wp:positionV>
                <wp:extent cx="228600" cy="228600"/>
                <wp:effectExtent l="0" t="0" r="0" b="0"/>
                <wp:wrapNone/>
                <wp:docPr id="610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066DF0" w14:textId="7DB65551" w:rsidR="005124B2" w:rsidRPr="00691C4B" w:rsidRDefault="005124B2" w:rsidP="00646076">
                            <w:pPr>
                              <w:pStyle w:val="BoxPageNumber"/>
                            </w:pPr>
                            <w:r>
                              <w:t>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6" style="position:absolute;margin-left:312pt;margin-top:546.55pt;width:18pt;height:18pt;z-index:2517847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69066DF0" w14:textId="7DB65551" w:rsidR="005124B2" w:rsidRPr="00691C4B" w:rsidRDefault="005124B2" w:rsidP="00646076">
                      <w:pPr>
                        <w:pStyle w:val="BoxPageNumber"/>
                      </w:pPr>
                      <w:r>
                        <w:t>41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124B2">
        <w:rPr>
          <w:noProof/>
        </w:rPr>
        <mc:AlternateContent>
          <mc:Choice Requires="wps">
            <w:drawing>
              <wp:anchor distT="0" distB="0" distL="114300" distR="114300" simplePos="0" relativeHeight="251739149" behindDoc="0" locked="0" layoutInCell="1" allowOverlap="1" wp14:anchorId="2D2A54C4" wp14:editId="30B18C97">
                <wp:simplePos x="0" y="0"/>
                <wp:positionH relativeFrom="page">
                  <wp:posOffset>3962400</wp:posOffset>
                </wp:positionH>
                <wp:positionV relativeFrom="page">
                  <wp:posOffset>6221730</wp:posOffset>
                </wp:positionV>
                <wp:extent cx="228600" cy="228600"/>
                <wp:effectExtent l="0" t="0" r="0" b="0"/>
                <wp:wrapNone/>
                <wp:docPr id="605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16BF7A4" w14:textId="3ADC0C2E" w:rsidR="005124B2" w:rsidRPr="00691C4B" w:rsidRDefault="005124B2" w:rsidP="00646076">
                            <w:pPr>
                              <w:pStyle w:val="BoxPageNumber"/>
                            </w:pPr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7" style="position:absolute;margin-left:312pt;margin-top:489.9pt;width:18pt;height:18pt;z-index:2517391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216BF7A4" w14:textId="3ADC0C2E" w:rsidR="005124B2" w:rsidRPr="00691C4B" w:rsidRDefault="005124B2" w:rsidP="00646076">
                      <w:pPr>
                        <w:pStyle w:val="BoxPageNumber"/>
                      </w:pPr>
                      <w:r>
                        <w:t>31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124B2">
        <w:rPr>
          <w:noProof/>
        </w:rPr>
        <mc:AlternateContent>
          <mc:Choice Requires="wps">
            <w:drawing>
              <wp:anchor distT="0" distB="0" distL="114300" distR="114300" simplePos="0" relativeHeight="251737101" behindDoc="0" locked="0" layoutInCell="1" allowOverlap="1" wp14:anchorId="1EE23508" wp14:editId="00778AA4">
                <wp:simplePos x="0" y="0"/>
                <wp:positionH relativeFrom="page">
                  <wp:posOffset>3962400</wp:posOffset>
                </wp:positionH>
                <wp:positionV relativeFrom="page">
                  <wp:posOffset>5671608</wp:posOffset>
                </wp:positionV>
                <wp:extent cx="228600" cy="228600"/>
                <wp:effectExtent l="0" t="0" r="0" b="0"/>
                <wp:wrapNone/>
                <wp:docPr id="60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FC277D4" w14:textId="64B68CCC" w:rsidR="005124B2" w:rsidRPr="00691C4B" w:rsidRDefault="005124B2" w:rsidP="00646076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8" style="position:absolute;margin-left:312pt;margin-top:446.6pt;width:18pt;height:18pt;z-index:2517371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5FC277D4" w14:textId="64B68CCC" w:rsidR="005124B2" w:rsidRPr="00691C4B" w:rsidRDefault="005124B2" w:rsidP="00646076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124B2">
        <w:rPr>
          <w:noProof/>
        </w:rPr>
        <mc:AlternateContent>
          <mc:Choice Requires="wps">
            <w:drawing>
              <wp:anchor distT="0" distB="0" distL="114300" distR="114300" simplePos="0" relativeHeight="251741197" behindDoc="0" locked="0" layoutInCell="1" allowOverlap="1" wp14:anchorId="5EFEA08F" wp14:editId="0EA4F9C9">
                <wp:simplePos x="0" y="0"/>
                <wp:positionH relativeFrom="page">
                  <wp:posOffset>508000</wp:posOffset>
                </wp:positionH>
                <wp:positionV relativeFrom="page">
                  <wp:posOffset>5993553</wp:posOffset>
                </wp:positionV>
                <wp:extent cx="228600" cy="228600"/>
                <wp:effectExtent l="0" t="0" r="0" b="0"/>
                <wp:wrapNone/>
                <wp:docPr id="611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DBDE9E" w14:textId="77777777" w:rsidR="005124B2" w:rsidRPr="00691C4B" w:rsidRDefault="005124B2" w:rsidP="00646076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49" style="position:absolute;margin-left:40pt;margin-top:471.95pt;width:18pt;height:18pt;z-index:2517411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7DDBDE9E" w14:textId="77777777" w:rsidR="005124B2" w:rsidRPr="00691C4B" w:rsidRDefault="005124B2" w:rsidP="00646076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124B2">
        <w:rPr>
          <w:noProof/>
        </w:rPr>
        <mc:AlternateContent>
          <mc:Choice Requires="wps">
            <w:drawing>
              <wp:anchor distT="0" distB="0" distL="114300" distR="114300" simplePos="0" relativeHeight="251745293" behindDoc="0" locked="0" layoutInCell="1" allowOverlap="1" wp14:anchorId="0891B552" wp14:editId="2DA0A32D">
                <wp:simplePos x="0" y="0"/>
                <wp:positionH relativeFrom="page">
                  <wp:posOffset>508000</wp:posOffset>
                </wp:positionH>
                <wp:positionV relativeFrom="page">
                  <wp:posOffset>7241963</wp:posOffset>
                </wp:positionV>
                <wp:extent cx="228600" cy="228600"/>
                <wp:effectExtent l="0" t="0" r="0" b="0"/>
                <wp:wrapNone/>
                <wp:docPr id="61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27B255" w14:textId="248555F3" w:rsidR="005124B2" w:rsidRPr="00691C4B" w:rsidRDefault="005124B2" w:rsidP="00646076">
                            <w:pPr>
                              <w:pStyle w:val="BoxPageNumb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0" style="position:absolute;margin-left:40pt;margin-top:570.25pt;width:18pt;height:18pt;z-index:251745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6027B255" w14:textId="248555F3" w:rsidR="005124B2" w:rsidRPr="00691C4B" w:rsidRDefault="005124B2" w:rsidP="00646076">
                      <w:pPr>
                        <w:pStyle w:val="BoxPageNumber"/>
                      </w:pPr>
                      <w:r>
                        <w:t>3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124B2">
        <w:rPr>
          <w:noProof/>
        </w:rPr>
        <mc:AlternateContent>
          <mc:Choice Requires="wps">
            <w:drawing>
              <wp:anchor distT="0" distB="0" distL="114300" distR="114300" simplePos="0" relativeHeight="251743245" behindDoc="0" locked="0" layoutInCell="1" allowOverlap="1" wp14:anchorId="58E56385" wp14:editId="334C9AB6">
                <wp:simplePos x="0" y="0"/>
                <wp:positionH relativeFrom="page">
                  <wp:posOffset>516255</wp:posOffset>
                </wp:positionH>
                <wp:positionV relativeFrom="page">
                  <wp:posOffset>6685915</wp:posOffset>
                </wp:positionV>
                <wp:extent cx="228600" cy="228600"/>
                <wp:effectExtent l="0" t="0" r="0" b="0"/>
                <wp:wrapNone/>
                <wp:docPr id="612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2E0E12" w14:textId="7A22FDBF" w:rsidR="005124B2" w:rsidRPr="00691C4B" w:rsidRDefault="005124B2" w:rsidP="00646076">
                            <w:pPr>
                              <w:pStyle w:val="BoxPageNumb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1" style="position:absolute;margin-left:40.65pt;margin-top:526.45pt;width:18pt;height:18pt;z-index:251743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1A2E0E12" w14:textId="7A22FDBF" w:rsidR="005124B2" w:rsidRPr="00691C4B" w:rsidRDefault="005124B2" w:rsidP="00646076">
                      <w:pPr>
                        <w:pStyle w:val="BoxPageNumber"/>
                      </w:pPr>
                      <w:r>
                        <w:t>2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124B2">
        <w:rPr>
          <w:noProof/>
        </w:rPr>
        <mc:AlternateContent>
          <mc:Choice Requires="wps">
            <w:drawing>
              <wp:anchor distT="0" distB="0" distL="114300" distR="114300" simplePos="0" relativeHeight="251747341" behindDoc="0" locked="0" layoutInCell="1" allowOverlap="1" wp14:anchorId="0F8F7CC2" wp14:editId="3D6B6FF3">
                <wp:simplePos x="0" y="0"/>
                <wp:positionH relativeFrom="page">
                  <wp:posOffset>516255</wp:posOffset>
                </wp:positionH>
                <wp:positionV relativeFrom="page">
                  <wp:posOffset>7976658</wp:posOffset>
                </wp:positionV>
                <wp:extent cx="228600" cy="228600"/>
                <wp:effectExtent l="0" t="0" r="0" b="0"/>
                <wp:wrapNone/>
                <wp:docPr id="614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12289C" w14:textId="4F7D8FBD" w:rsidR="005124B2" w:rsidRPr="00691C4B" w:rsidRDefault="005124B2" w:rsidP="00646076">
                            <w:pPr>
                              <w:pStyle w:val="BoxPageNumb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2" style="position:absolute;margin-left:40.65pt;margin-top:628.1pt;width:18pt;height:18pt;z-index:2517473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2312289C" w14:textId="4F7D8FBD" w:rsidR="005124B2" w:rsidRPr="00691C4B" w:rsidRDefault="005124B2" w:rsidP="00646076">
                      <w:pPr>
                        <w:pStyle w:val="BoxPageNumber"/>
                      </w:pPr>
                      <w:r>
                        <w:t>4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522FB2">
        <w:rPr>
          <w:noProof/>
        </w:rPr>
        <mc:AlternateContent>
          <mc:Choice Requires="wps">
            <w:drawing>
              <wp:anchor distT="0" distB="0" distL="114300" distR="114300" simplePos="0" relativeHeight="251765773" behindDoc="0" locked="0" layoutInCell="1" allowOverlap="1" wp14:anchorId="5D67EEC5" wp14:editId="209C4AE9">
                <wp:simplePos x="0" y="0"/>
                <wp:positionH relativeFrom="page">
                  <wp:posOffset>5029200</wp:posOffset>
                </wp:positionH>
                <wp:positionV relativeFrom="page">
                  <wp:posOffset>2575560</wp:posOffset>
                </wp:positionV>
                <wp:extent cx="2286000" cy="1793240"/>
                <wp:effectExtent l="0" t="0" r="0" b="10160"/>
                <wp:wrapThrough wrapText="bothSides">
                  <wp:wrapPolygon edited="0">
                    <wp:start x="0" y="0"/>
                    <wp:lineTo x="0" y="21416"/>
                    <wp:lineTo x="21360" y="21416"/>
                    <wp:lineTo x="21360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7932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52ED1" w14:textId="794A675D" w:rsidR="005124B2" w:rsidRPr="00175C76" w:rsidRDefault="005124B2" w:rsidP="0096035B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53" type="#_x0000_t202" style="position:absolute;margin-left:396pt;margin-top:202.8pt;width:180pt;height:141.2pt;z-index:251765773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" mv:complextextbox="1" fillcolor="#91bc2b [3205]" stroked="f">
                <v:textbox>
                  <w:txbxContent>
                    <w:p w14:paraId="49852ED1" w14:textId="794A675D" w:rsidR="005124B2" w:rsidRPr="00175C76" w:rsidRDefault="005124B2" w:rsidP="0096035B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7CC3">
        <w:rPr>
          <w:noProof/>
        </w:rPr>
        <mc:AlternateContent>
          <mc:Choice Requires="wps">
            <w:drawing>
              <wp:anchor distT="0" distB="0" distL="114300" distR="114300" simplePos="0" relativeHeight="251735053" behindDoc="0" locked="0" layoutInCell="1" allowOverlap="1" wp14:anchorId="095DCA1B" wp14:editId="709E7BB9">
                <wp:simplePos x="0" y="0"/>
                <wp:positionH relativeFrom="page">
                  <wp:posOffset>3962400</wp:posOffset>
                </wp:positionH>
                <wp:positionV relativeFrom="page">
                  <wp:posOffset>5143500</wp:posOffset>
                </wp:positionV>
                <wp:extent cx="228600" cy="228600"/>
                <wp:effectExtent l="0" t="0" r="0" b="0"/>
                <wp:wrapNone/>
                <wp:docPr id="603" name="Oval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42337E" w14:textId="77777777" w:rsidR="005124B2" w:rsidRPr="00691C4B" w:rsidRDefault="005124B2" w:rsidP="00646076">
                            <w:pPr>
                              <w:pStyle w:val="BoxPageNumb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4" style="position:absolute;margin-left:312pt;margin-top:405pt;width:18pt;height:18pt;z-index:25173505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" fillcolor="#45a5dc [3204]" stroked="f" strokecolor="#4a7ebb" strokeweight="1.5pt">
                <v:shadow opacity="22938f" mv:blur="38100f" offset="0,2pt"/>
                <v:textbox inset="0,0,0,0">
                  <w:txbxContent>
                    <w:p w14:paraId="7F42337E" w14:textId="77777777" w:rsidR="005124B2" w:rsidRPr="00691C4B" w:rsidRDefault="005124B2" w:rsidP="00646076">
                      <w:pPr>
                        <w:pStyle w:val="BoxPageNumber"/>
                      </w:pPr>
                      <w:r>
                        <w:t>1</w:t>
                      </w:r>
                    </w:p>
                  </w:txbxContent>
                </v:textbox>
                <w10:wrap anchorx="page" anchory="page"/>
              </v:oval>
            </w:pict>
          </mc:Fallback>
        </mc:AlternateContent>
      </w:r>
      <w:r w:rsidR="000B7CC3">
        <w:rPr>
          <w:noProof/>
        </w:rPr>
        <mc:AlternateContent>
          <mc:Choice Requires="wps">
            <w:drawing>
              <wp:anchor distT="0" distB="0" distL="114300" distR="114300" simplePos="0" relativeHeight="251786764" behindDoc="0" locked="0" layoutInCell="1" allowOverlap="1" wp14:anchorId="53D40462" wp14:editId="35E79C51">
                <wp:simplePos x="0" y="0"/>
                <wp:positionH relativeFrom="page">
                  <wp:posOffset>3885565</wp:posOffset>
                </wp:positionH>
                <wp:positionV relativeFrom="page">
                  <wp:posOffset>4737100</wp:posOffset>
                </wp:positionV>
                <wp:extent cx="3350895" cy="406400"/>
                <wp:effectExtent l="0" t="0" r="0" b="0"/>
                <wp:wrapThrough wrapText="bothSides">
                  <wp:wrapPolygon edited="0">
                    <wp:start x="164" y="0"/>
                    <wp:lineTo x="164" y="20250"/>
                    <wp:lineTo x="21285" y="20250"/>
                    <wp:lineTo x="21285" y="0"/>
                    <wp:lineTo x="164" y="0"/>
                  </wp:wrapPolygon>
                </wp:wrapThrough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895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8DCC164" w14:textId="1000BAC5" w:rsidR="005124B2" w:rsidRPr="00EE5C4E" w:rsidRDefault="00AE0F27" w:rsidP="004E7D4C">
                            <w:pPr>
                              <w:jc w:val="both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91BC2B" w:themeColor="accent2"/>
                                <w:sz w:val="36"/>
                                <w:szCs w:val="36"/>
                              </w:rPr>
                              <w:t>Germination Observation: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55" type="#_x0000_t202" style="position:absolute;margin-left:305.95pt;margin-top:373pt;width:263.85pt;height:32pt;z-index:2517867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" mv:complextextbox="1" filled="f" stroked="f">
                <v:textbox>
                  <w:txbxContent>
                    <w:p w14:paraId="18DCC164" w14:textId="1000BAC5" w:rsidR="005124B2" w:rsidRPr="00EE5C4E" w:rsidRDefault="00AE0F27" w:rsidP="004E7D4C">
                      <w:pPr>
                        <w:jc w:val="both"/>
                        <w:rPr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91BC2B" w:themeColor="accent2"/>
                          <w:sz w:val="36"/>
                          <w:szCs w:val="36"/>
                        </w:rPr>
                        <w:t>Germination Observation: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B7CC3" w:rsidRPr="000B7CC3">
        <w:rPr>
          <w:b/>
          <w:color w:val="91BC2B" w:themeColor="accent2"/>
          <w:sz w:val="34"/>
          <w:szCs w:val="34"/>
        </w:rPr>
        <w:t xml:space="preserve"> </w:t>
      </w:r>
      <w:r w:rsidR="00634CA7">
        <w:rPr>
          <w:noProof/>
        </w:rPr>
        <mc:AlternateContent>
          <mc:Choice Requires="wps">
            <w:drawing>
              <wp:anchor distT="0" distB="0" distL="114300" distR="114300" simplePos="0" relativeHeight="251733005" behindDoc="0" locked="0" layoutInCell="1" allowOverlap="1" wp14:anchorId="120CCB64" wp14:editId="127A034E">
                <wp:simplePos x="0" y="0"/>
                <wp:positionH relativeFrom="page">
                  <wp:posOffset>3886200</wp:posOffset>
                </wp:positionH>
                <wp:positionV relativeFrom="page">
                  <wp:posOffset>4737100</wp:posOffset>
                </wp:positionV>
                <wp:extent cx="3350895" cy="4025900"/>
                <wp:effectExtent l="0" t="0" r="1905" b="12700"/>
                <wp:wrapThrough wrapText="bothSides">
                  <wp:wrapPolygon edited="0">
                    <wp:start x="0" y="0"/>
                    <wp:lineTo x="0" y="21532"/>
                    <wp:lineTo x="21449" y="21532"/>
                    <wp:lineTo x="21449" y="0"/>
                    <wp:lineTo x="0" y="0"/>
                  </wp:wrapPolygon>
                </wp:wrapThrough>
                <wp:docPr id="594" name="Text Box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895" cy="4025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3D8E0" w14:textId="314D1606" w:rsidR="005124B2" w:rsidRDefault="005124B2" w:rsidP="000B7CC3">
                            <w:r>
                              <w:t xml:space="preserve">G   Gather a </w:t>
                            </w:r>
                            <w:r w:rsidR="008678C3">
                              <w:t xml:space="preserve">clear </w:t>
                            </w:r>
                            <w:r>
                              <w:t>glass jar, a roll of paper towels, and some seeds.</w:t>
                            </w:r>
                          </w:p>
                          <w:p w14:paraId="4B93E443" w14:textId="77777777" w:rsidR="005124B2" w:rsidRDefault="005124B2" w:rsidP="000B7CC3"/>
                          <w:p w14:paraId="03A8C4D9" w14:textId="7957ADFD" w:rsidR="005124B2" w:rsidRDefault="005124B2" w:rsidP="000B7CC3">
                            <w:r>
                              <w:t xml:space="preserve">     </w:t>
                            </w:r>
                            <w:r w:rsidR="008678C3">
                              <w:t xml:space="preserve"> </w:t>
                            </w:r>
                            <w:r>
                              <w:t xml:space="preserve">Wet the paper towels one at a time and stuff them into the jar.   </w:t>
                            </w:r>
                          </w:p>
                          <w:p w14:paraId="7C945886" w14:textId="77777777" w:rsidR="005124B2" w:rsidRDefault="005124B2" w:rsidP="000B7CC3">
                            <w:r>
                              <w:t xml:space="preserve">       </w:t>
                            </w:r>
                          </w:p>
                          <w:p w14:paraId="5BA7B6EA" w14:textId="7DECB073" w:rsidR="005124B2" w:rsidRDefault="005124B2" w:rsidP="000B7CC3">
                            <w:r>
                              <w:t xml:space="preserve">      </w:t>
                            </w:r>
                            <w:r w:rsidR="008678C3">
                              <w:t>Pick 3 or 4 seeds</w:t>
                            </w:r>
                            <w:r>
                              <w:t xml:space="preserve"> and </w:t>
                            </w:r>
                            <w:r w:rsidR="008678C3">
                              <w:t>place them inside between the side of the jar and the paper towels (make sure you can see them!)</w:t>
                            </w:r>
                          </w:p>
                          <w:p w14:paraId="4B6B22F1" w14:textId="77777777" w:rsidR="005124B2" w:rsidRDefault="005124B2" w:rsidP="000B7CC3"/>
                          <w:p w14:paraId="4C211B5B" w14:textId="00353CC4" w:rsidR="005124B2" w:rsidRDefault="005124B2" w:rsidP="000B7CC3">
                            <w:r>
                              <w:t xml:space="preserve">  </w:t>
                            </w:r>
                            <w:r w:rsidR="008678C3">
                              <w:t xml:space="preserve">    If you used different kinds of seeds, make sure to label the jar on the outside so you can keep track</w:t>
                            </w:r>
                          </w:p>
                          <w:p w14:paraId="3B96353E" w14:textId="77777777" w:rsidR="008678C3" w:rsidRDefault="008678C3" w:rsidP="000B7CC3"/>
                          <w:p w14:paraId="0C85630B" w14:textId="78F74582" w:rsidR="008678C3" w:rsidRPr="00CA66B2" w:rsidRDefault="008678C3" w:rsidP="000B7CC3">
                            <w:r>
                              <w:t xml:space="preserve">      Keep the paper towels moist (but not soaking) for the next week or so. Make sure to check the jar every day to see what the seeds are up to!</w:t>
                            </w:r>
                          </w:p>
                          <w:p w14:paraId="56F3F677" w14:textId="31D6BC69" w:rsidR="005124B2" w:rsidRDefault="005124B2" w:rsidP="00897453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18E44E" wp14:editId="241D15A2">
                                  <wp:extent cx="3168015" cy="4752023"/>
                                  <wp:effectExtent l="0" t="0" r="6985" b="0"/>
                                  <wp:docPr id="2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15" cy="475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AF33FA" w14:textId="69E1BC13" w:rsidR="005124B2" w:rsidRPr="00F46DD8" w:rsidRDefault="005124B2" w:rsidP="00897453">
                            <w:pPr>
                              <w:jc w:val="both"/>
                              <w:rPr>
                                <w:b/>
                                <w:color w:val="91BC2B" w:themeColor="accent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91BC2B" w:themeColor="accent2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77C7B932" wp14:editId="1D46539A">
                                  <wp:extent cx="3168015" cy="4752023"/>
                                  <wp:effectExtent l="0" t="0" r="6985" b="0"/>
                                  <wp:docPr id="60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8015" cy="4752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94" o:spid="_x0000_s1056" type="#_x0000_t202" style="position:absolute;margin-left:306pt;margin-top:373pt;width:263.85pt;height:317pt;z-index:2517330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" mv:complextextbox="1" fillcolor="white [3212]" stroked="f">
                <v:textbox>
                  <w:txbxContent>
                    <w:p w14:paraId="61B3D8E0" w14:textId="314D1606" w:rsidR="005124B2" w:rsidRDefault="005124B2" w:rsidP="000B7CC3">
                      <w:r>
                        <w:t xml:space="preserve">G   Gather a </w:t>
                      </w:r>
                      <w:r w:rsidR="008678C3">
                        <w:t xml:space="preserve">clear </w:t>
                      </w:r>
                      <w:r>
                        <w:t>glass jar, a roll of paper towels, and some seeds.</w:t>
                      </w:r>
                    </w:p>
                    <w:p w14:paraId="4B93E443" w14:textId="77777777" w:rsidR="005124B2" w:rsidRDefault="005124B2" w:rsidP="000B7CC3"/>
                    <w:p w14:paraId="03A8C4D9" w14:textId="7957ADFD" w:rsidR="005124B2" w:rsidRDefault="005124B2" w:rsidP="000B7CC3">
                      <w:r>
                        <w:t xml:space="preserve">     </w:t>
                      </w:r>
                      <w:r w:rsidR="008678C3">
                        <w:t xml:space="preserve"> </w:t>
                      </w:r>
                      <w:r>
                        <w:t xml:space="preserve">Wet the paper towels one at a time and stuff them into the jar.   </w:t>
                      </w:r>
                    </w:p>
                    <w:p w14:paraId="7C945886" w14:textId="77777777" w:rsidR="005124B2" w:rsidRDefault="005124B2" w:rsidP="000B7CC3">
                      <w:r>
                        <w:t xml:space="preserve">       </w:t>
                      </w:r>
                    </w:p>
                    <w:p w14:paraId="5BA7B6EA" w14:textId="7DECB073" w:rsidR="005124B2" w:rsidRDefault="005124B2" w:rsidP="000B7CC3">
                      <w:r>
                        <w:t xml:space="preserve">      </w:t>
                      </w:r>
                      <w:r w:rsidR="008678C3">
                        <w:t>Pick 3 or 4 seeds</w:t>
                      </w:r>
                      <w:r>
                        <w:t xml:space="preserve"> and </w:t>
                      </w:r>
                      <w:r w:rsidR="008678C3">
                        <w:t>place them inside between the side of the jar and the paper towels (make sure you can see them!)</w:t>
                      </w:r>
                    </w:p>
                    <w:p w14:paraId="4B6B22F1" w14:textId="77777777" w:rsidR="005124B2" w:rsidRDefault="005124B2" w:rsidP="000B7CC3"/>
                    <w:p w14:paraId="4C211B5B" w14:textId="00353CC4" w:rsidR="005124B2" w:rsidRDefault="005124B2" w:rsidP="000B7CC3">
                      <w:r>
                        <w:t xml:space="preserve">  </w:t>
                      </w:r>
                      <w:r w:rsidR="008678C3">
                        <w:t xml:space="preserve">    If you used different kinds of seeds, make sure to label the jar on the outside so you can keep track</w:t>
                      </w:r>
                    </w:p>
                    <w:p w14:paraId="3B96353E" w14:textId="77777777" w:rsidR="008678C3" w:rsidRDefault="008678C3" w:rsidP="000B7CC3"/>
                    <w:p w14:paraId="0C85630B" w14:textId="78F74582" w:rsidR="008678C3" w:rsidRPr="00CA66B2" w:rsidRDefault="008678C3" w:rsidP="000B7CC3">
                      <w:r>
                        <w:t xml:space="preserve">      Keep the paper towels moist (but not soaking) for the next week or so. Make sure to check the jar every day to see what the seeds are up to!</w:t>
                      </w:r>
                    </w:p>
                    <w:p w14:paraId="56F3F677" w14:textId="31D6BC69" w:rsidR="005124B2" w:rsidRDefault="005124B2" w:rsidP="00897453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18E44E" wp14:editId="241D15A2">
                            <wp:extent cx="3168015" cy="4752023"/>
                            <wp:effectExtent l="0" t="0" r="6985" b="0"/>
                            <wp:docPr id="2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15" cy="475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AF33FA" w14:textId="69E1BC13" w:rsidR="005124B2" w:rsidRPr="00F46DD8" w:rsidRDefault="005124B2" w:rsidP="00897453">
                      <w:pPr>
                        <w:jc w:val="both"/>
                        <w:rPr>
                          <w:b/>
                          <w:color w:val="91BC2B" w:themeColor="accent2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noProof/>
                          <w:color w:val="91BC2B" w:themeColor="accent2"/>
                          <w:sz w:val="40"/>
                          <w:szCs w:val="40"/>
                        </w:rPr>
                        <w:drawing>
                          <wp:inline distT="0" distB="0" distL="0" distR="0" wp14:anchorId="77C7B932" wp14:editId="1D46539A">
                            <wp:extent cx="3168015" cy="4752023"/>
                            <wp:effectExtent l="0" t="0" r="6985" b="0"/>
                            <wp:docPr id="60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8015" cy="4752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6035B">
        <w:rPr>
          <w:noProof/>
        </w:rPr>
        <mc:AlternateContent>
          <mc:Choice Requires="wps">
            <w:drawing>
              <wp:anchor distT="0" distB="0" distL="114300" distR="114300" simplePos="0" relativeHeight="251767821" behindDoc="0" locked="0" layoutInCell="0" allowOverlap="1" wp14:anchorId="360EF431" wp14:editId="6DDD82FA">
                <wp:simplePos x="0" y="0"/>
                <wp:positionH relativeFrom="page">
                  <wp:posOffset>5106670</wp:posOffset>
                </wp:positionH>
                <wp:positionV relativeFrom="page">
                  <wp:posOffset>2705100</wp:posOffset>
                </wp:positionV>
                <wp:extent cx="2130425" cy="1473200"/>
                <wp:effectExtent l="0" t="0" r="0" b="0"/>
                <wp:wrapTight wrapText="bothSides">
                  <wp:wrapPolygon edited="0">
                    <wp:start x="258" y="0"/>
                    <wp:lineTo x="258" y="21228"/>
                    <wp:lineTo x="21117" y="21228"/>
                    <wp:lineTo x="21117" y="0"/>
                    <wp:lineTo x="258" y="0"/>
                  </wp:wrapPolygon>
                </wp:wrapTight>
                <wp:docPr id="20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14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66224F1" w14:textId="0530F434" w:rsidR="005124B2" w:rsidRDefault="005124B2" w:rsidP="0096035B">
                            <w:pPr>
                              <w:pStyle w:val="BlockHeading-Larg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6035B">
                              <w:rPr>
                                <w:b/>
                                <w:sz w:val="36"/>
                                <w:szCs w:val="36"/>
                              </w:rPr>
                              <w:t>In the CLASSROOM</w:t>
                            </w:r>
                          </w:p>
                          <w:p w14:paraId="4E8B6A35" w14:textId="4DB71F1A" w:rsidR="005124B2" w:rsidRPr="00FF556F" w:rsidRDefault="005124B2" w:rsidP="0096035B">
                            <w:pPr>
                              <w:pStyle w:val="BlockHeading-Large"/>
                              <w:rPr>
                                <w:sz w:val="32"/>
                                <w:szCs w:val="32"/>
                              </w:rPr>
                            </w:pPr>
                            <w:r w:rsidRPr="00FF556F">
                              <w:rPr>
                                <w:sz w:val="32"/>
                                <w:szCs w:val="32"/>
                              </w:rPr>
                              <w:t xml:space="preserve">Read </w:t>
                            </w:r>
                            <w:r w:rsidRPr="00FF556F">
                              <w:rPr>
                                <w:i/>
                                <w:sz w:val="32"/>
                                <w:szCs w:val="32"/>
                              </w:rPr>
                              <w:t xml:space="preserve">Berries, Nuts and Seeds, </w:t>
                            </w:r>
                            <w:r w:rsidRPr="00FF556F">
                              <w:rPr>
                                <w:sz w:val="32"/>
                                <w:szCs w:val="32"/>
                              </w:rPr>
                              <w:t xml:space="preserve">by Diane Burns! </w:t>
                            </w:r>
                          </w:p>
                          <w:p w14:paraId="7A6D57BC" w14:textId="77777777" w:rsidR="005124B2" w:rsidRDefault="005124B2"/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57" type="#_x0000_t202" style="position:absolute;margin-left:402.1pt;margin-top:213pt;width:167.75pt;height:116pt;z-index:2517678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MKTfYCAABY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" o:allowincell="f" filled="f" stroked="f">
                <v:textbox inset=",0,,0">
                  <w:txbxContent>
                    <w:p w14:paraId="666224F1" w14:textId="0530F434" w:rsidR="005124B2" w:rsidRDefault="005124B2" w:rsidP="0096035B">
                      <w:pPr>
                        <w:pStyle w:val="BlockHeading-Large"/>
                        <w:rPr>
                          <w:b/>
                          <w:sz w:val="36"/>
                          <w:szCs w:val="36"/>
                        </w:rPr>
                      </w:pPr>
                      <w:r w:rsidRPr="0096035B">
                        <w:rPr>
                          <w:b/>
                          <w:sz w:val="36"/>
                          <w:szCs w:val="36"/>
                        </w:rPr>
                        <w:t>In the CLASSROOM</w:t>
                      </w:r>
                    </w:p>
                    <w:p w14:paraId="4E8B6A35" w14:textId="4DB71F1A" w:rsidR="005124B2" w:rsidRPr="00FF556F" w:rsidRDefault="005124B2" w:rsidP="0096035B">
                      <w:pPr>
                        <w:pStyle w:val="BlockHeading-Large"/>
                        <w:rPr>
                          <w:sz w:val="32"/>
                          <w:szCs w:val="32"/>
                        </w:rPr>
                      </w:pPr>
                      <w:r w:rsidRPr="00FF556F">
                        <w:rPr>
                          <w:sz w:val="32"/>
                          <w:szCs w:val="32"/>
                        </w:rPr>
                        <w:t xml:space="preserve">Read </w:t>
                      </w:r>
                      <w:r w:rsidRPr="00FF556F">
                        <w:rPr>
                          <w:i/>
                          <w:sz w:val="32"/>
                          <w:szCs w:val="32"/>
                        </w:rPr>
                        <w:t xml:space="preserve">Berries, Nuts and Seeds, </w:t>
                      </w:r>
                      <w:r w:rsidRPr="00FF556F">
                        <w:rPr>
                          <w:sz w:val="32"/>
                          <w:szCs w:val="32"/>
                        </w:rPr>
                        <w:t xml:space="preserve">by Diane Burns! </w:t>
                      </w:r>
                    </w:p>
                    <w:p w14:paraId="7A6D57BC" w14:textId="77777777" w:rsidR="005124B2" w:rsidRDefault="005124B2"/>
                  </w:txbxContent>
                </v:textbox>
                <w10:wrap type="tight" anchorx="page" anchory="page"/>
              </v:shape>
            </w:pict>
          </mc:Fallback>
        </mc:AlternateContent>
      </w:r>
      <w:r w:rsidR="0096035B">
        <w:rPr>
          <w:noProof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7F8EA407" wp14:editId="65F6A123">
                <wp:simplePos x="0" y="0"/>
                <wp:positionH relativeFrom="page">
                  <wp:posOffset>5029200</wp:posOffset>
                </wp:positionH>
                <wp:positionV relativeFrom="page">
                  <wp:posOffset>916305</wp:posOffset>
                </wp:positionV>
                <wp:extent cx="2286000" cy="1649095"/>
                <wp:effectExtent l="0" t="0" r="0" b="1905"/>
                <wp:wrapNone/>
                <wp:docPr id="5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64909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margin-left:396pt;margin-top:72.15pt;width:180pt;height:129.85pt;z-index:25166336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" fillcolor="#45a5dc [3204]" stroked="f" strokecolor="white [3212]" strokeweight="1pt"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6557" behindDoc="0" locked="0" layoutInCell="1" allowOverlap="1" wp14:anchorId="3B580B61" wp14:editId="4190A058">
                <wp:simplePos x="0" y="0"/>
                <wp:positionH relativeFrom="page">
                  <wp:posOffset>5029200</wp:posOffset>
                </wp:positionH>
                <wp:positionV relativeFrom="page">
                  <wp:posOffset>457200</wp:posOffset>
                </wp:positionV>
                <wp:extent cx="2286000" cy="448310"/>
                <wp:effectExtent l="0" t="0" r="0" b="8890"/>
                <wp:wrapThrough wrapText="bothSides">
                  <wp:wrapPolygon edited="0">
                    <wp:start x="0" y="0"/>
                    <wp:lineTo x="0" y="20805"/>
                    <wp:lineTo x="21360" y="20805"/>
                    <wp:lineTo x="21360" y="0"/>
                    <wp:lineTo x="0" y="0"/>
                  </wp:wrapPolygon>
                </wp:wrapThrough>
                <wp:docPr id="622" name="Text Box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4831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ACDF9" w14:textId="165FEBB9" w:rsidR="005124B2" w:rsidRPr="00175C76" w:rsidRDefault="005124B2" w:rsidP="00AB4CBC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April: 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2" o:spid="_x0000_s1058" type="#_x0000_t202" style="position:absolute;margin-left:396pt;margin-top:36pt;width:180pt;height:35.3pt;z-index:251756557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" mv:complextextbox="1" fillcolor="#91bc2b [3205]" stroked="f">
                <v:textbox>
                  <w:txbxContent>
                    <w:p w14:paraId="79DACDF9" w14:textId="165FEBB9" w:rsidR="005124B2" w:rsidRPr="00175C76" w:rsidRDefault="005124B2" w:rsidP="00AB4CBC">
                      <w:pPr>
                        <w:jc w:val="right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April: 2016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</w:p>
    <w:p w14:paraId="0D132C65" w14:textId="72FB67A1" w:rsidR="00BA2E04" w:rsidRDefault="00FD6965">
      <w:r>
        <w:rPr>
          <w:noProof/>
        </w:rPr>
        <mc:AlternateContent>
          <mc:Choice Requires="wps">
            <w:drawing>
              <wp:anchor distT="0" distB="0" distL="114300" distR="114300" simplePos="0" relativeHeight="251790860" behindDoc="0" locked="0" layoutInCell="1" allowOverlap="1" wp14:anchorId="04DD46CC" wp14:editId="316C09BF">
                <wp:simplePos x="0" y="0"/>
                <wp:positionH relativeFrom="page">
                  <wp:posOffset>1022985</wp:posOffset>
                </wp:positionH>
                <wp:positionV relativeFrom="page">
                  <wp:posOffset>8903970</wp:posOffset>
                </wp:positionV>
                <wp:extent cx="3416935" cy="687070"/>
                <wp:effectExtent l="0" t="0" r="12065" b="0"/>
                <wp:wrapThrough wrapText="bothSides">
                  <wp:wrapPolygon edited="0">
                    <wp:start x="0" y="0"/>
                    <wp:lineTo x="0" y="20762"/>
                    <wp:lineTo x="21516" y="20762"/>
                    <wp:lineTo x="21516" y="0"/>
                    <wp:lineTo x="0" y="0"/>
                  </wp:wrapPolygon>
                </wp:wrapThrough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6935" cy="6870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  <a:alpha val="19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BA73D" w14:textId="77777777" w:rsidR="005124B2" w:rsidRDefault="005124B2" w:rsidP="00FD6965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Visit </w:t>
                            </w:r>
                            <w:r>
                              <w:rPr>
                                <w:b/>
                                <w:i/>
                                <w:color w:val="2280B6" w:themeColor="accent1" w:themeShade="BF"/>
                                <w:sz w:val="22"/>
                                <w:szCs w:val="22"/>
                              </w:rPr>
                              <w:t>Put Local On Your Tray</w:t>
                            </w:r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online! </w:t>
                            </w:r>
                          </w:p>
                          <w:p w14:paraId="0B2BADE0" w14:textId="77777777" w:rsidR="005124B2" w:rsidRDefault="005124B2" w:rsidP="00FD6965">
                            <w:pP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www.putlocalonyourtray.uconn.edu</w:t>
                              </w:r>
                            </w:hyperlink>
                          </w:p>
                          <w:p w14:paraId="25BA0E45" w14:textId="77777777" w:rsidR="005124B2" w:rsidRPr="004A3CCD" w:rsidRDefault="005124B2" w:rsidP="00FD6965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  <w:hyperlink r:id="rId15" w:history="1">
                              <w:r w:rsidRPr="004E6971">
                                <w:rPr>
                                  <w:rStyle w:val="Hyperlink"/>
                                  <w:b/>
                                  <w:sz w:val="22"/>
                                  <w:szCs w:val="22"/>
                                </w:rPr>
                                <w:t>www.facebook.com/putlocalonyourtray</w:t>
                              </w:r>
                            </w:hyperlink>
                            <w:r>
                              <w:rPr>
                                <w:b/>
                                <w:color w:val="2280B6" w:themeColor="accent1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DC220C4" w14:textId="77777777" w:rsidR="005124B2" w:rsidRPr="00897453" w:rsidRDefault="005124B2" w:rsidP="00FD6965">
                            <w:pPr>
                              <w:rPr>
                                <w:b/>
                                <w:color w:val="2280B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9" type="#_x0000_t202" style="position:absolute;margin-left:80.55pt;margin-top:701.1pt;width:269.05pt;height:54.1pt;z-index:2517908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" mv:complextextbox="1" fillcolor="#2280b6 [2404]" stroked="f">
                <v:fill opacity="12336f"/>
                <v:textbox>
                  <w:txbxContent>
                    <w:p w14:paraId="445BA73D" w14:textId="77777777" w:rsidR="005124B2" w:rsidRDefault="005124B2" w:rsidP="00FD6965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Visit </w:t>
                      </w:r>
                      <w:r>
                        <w:rPr>
                          <w:b/>
                          <w:i/>
                          <w:color w:val="2280B6" w:themeColor="accent1" w:themeShade="BF"/>
                          <w:sz w:val="22"/>
                          <w:szCs w:val="22"/>
                        </w:rPr>
                        <w:t>Put Local On Your Tray</w:t>
                      </w:r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online! </w:t>
                      </w:r>
                    </w:p>
                    <w:p w14:paraId="0B2BADE0" w14:textId="77777777" w:rsidR="005124B2" w:rsidRDefault="005124B2" w:rsidP="00FD6965">
                      <w:pP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</w:pPr>
                      <w:hyperlink r:id="rId16" w:history="1">
                        <w:r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www.putlocalonyourtray.uconn.edu</w:t>
                        </w:r>
                      </w:hyperlink>
                    </w:p>
                    <w:p w14:paraId="25BA0E45" w14:textId="77777777" w:rsidR="005124B2" w:rsidRPr="004A3CCD" w:rsidRDefault="005124B2" w:rsidP="00FD6965">
                      <w:pPr>
                        <w:rPr>
                          <w:b/>
                          <w:color w:val="2280B6" w:themeColor="accent1" w:themeShade="BF"/>
                        </w:rPr>
                      </w:pPr>
                      <w:hyperlink r:id="rId17" w:history="1">
                        <w:r w:rsidRPr="004E6971">
                          <w:rPr>
                            <w:rStyle w:val="Hyperlink"/>
                            <w:b/>
                            <w:sz w:val="22"/>
                            <w:szCs w:val="22"/>
                          </w:rPr>
                          <w:t>www.facebook.com/putlocalonyourtray</w:t>
                        </w:r>
                      </w:hyperlink>
                      <w:r>
                        <w:rPr>
                          <w:b/>
                          <w:color w:val="2280B6" w:themeColor="accent1" w:themeShade="BF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DC220C4" w14:textId="77777777" w:rsidR="005124B2" w:rsidRPr="00897453" w:rsidRDefault="005124B2" w:rsidP="00FD6965">
                      <w:pPr>
                        <w:rPr>
                          <w:b/>
                          <w:color w:val="2280B6" w:themeColor="accent1" w:themeShade="BF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6035B">
        <w:rPr>
          <w:noProof/>
        </w:rPr>
        <mc:AlternateContent>
          <mc:Choice Requires="wps">
            <w:drawing>
              <wp:anchor distT="0" distB="0" distL="114300" distR="114300" simplePos="0" relativeHeight="251685889" behindDoc="0" locked="0" layoutInCell="1" allowOverlap="1" wp14:anchorId="4040B449" wp14:editId="2C1453FF">
                <wp:simplePos x="0" y="0"/>
                <wp:positionH relativeFrom="page">
                  <wp:posOffset>5106670</wp:posOffset>
                </wp:positionH>
                <wp:positionV relativeFrom="page">
                  <wp:posOffset>1549400</wp:posOffset>
                </wp:positionV>
                <wp:extent cx="2130425" cy="1016000"/>
                <wp:effectExtent l="0" t="0" r="0" b="0"/>
                <wp:wrapTight wrapText="bothSides">
                  <wp:wrapPolygon edited="0">
                    <wp:start x="258" y="0"/>
                    <wp:lineTo x="258" y="21060"/>
                    <wp:lineTo x="21117" y="21060"/>
                    <wp:lineTo x="21117" y="0"/>
                    <wp:lineTo x="258" y="0"/>
                  </wp:wrapPolygon>
                </wp:wrapTight>
                <wp:docPr id="5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10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B802D8" w14:textId="79BBDA4B" w:rsidR="005124B2" w:rsidRPr="00495547" w:rsidRDefault="005124B2" w:rsidP="00BA2E04">
                            <w:pPr>
                              <w:pStyle w:val="BlockText"/>
                              <w:rPr>
                                <w:bCs/>
                                <w:iCs w:val="0"/>
                                <w:szCs w:val="22"/>
                              </w:rPr>
                            </w:pPr>
                            <w:r w:rsidRPr="00495547">
                              <w:rPr>
                                <w:bCs/>
                                <w:iCs w:val="0"/>
                                <w:szCs w:val="22"/>
                              </w:rPr>
                              <w:t xml:space="preserve">Find a farm near you, pick up some produce, and have some fun! Not sure where to go?  Visit </w:t>
                            </w:r>
                            <w:r w:rsidRPr="00495547">
                              <w:rPr>
                                <w:bCs/>
                                <w:iCs w:val="0"/>
                                <w:color w:val="003F00"/>
                                <w:szCs w:val="22"/>
                              </w:rPr>
                              <w:t>buyctgrown.com</w:t>
                            </w:r>
                            <w:r w:rsidRPr="00495547">
                              <w:rPr>
                                <w:bCs/>
                                <w:iCs w:val="0"/>
                                <w:szCs w:val="22"/>
                              </w:rPr>
                              <w:t xml:space="preserve"> to find local products near you.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60" type="#_x0000_t202" style="position:absolute;margin-left:402.1pt;margin-top:122pt;width:167.75pt;height:80pt;z-index:2516858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" filled="f" stroked="f">
                <v:textbox inset=",0,,0">
                  <w:txbxContent>
                    <w:p w14:paraId="76B802D8" w14:textId="79BBDA4B" w:rsidR="005124B2" w:rsidRPr="00495547" w:rsidRDefault="005124B2" w:rsidP="00BA2E04">
                      <w:pPr>
                        <w:pStyle w:val="BlockText"/>
                        <w:rPr>
                          <w:bCs/>
                          <w:iCs w:val="0"/>
                          <w:szCs w:val="22"/>
                        </w:rPr>
                      </w:pPr>
                      <w:r w:rsidRPr="00495547">
                        <w:rPr>
                          <w:bCs/>
                          <w:iCs w:val="0"/>
                          <w:szCs w:val="22"/>
                        </w:rPr>
                        <w:t xml:space="preserve">Find a farm near you, pick up some produce, and have some fun! Not sure where to go?  Visit </w:t>
                      </w:r>
                      <w:r w:rsidRPr="00495547">
                        <w:rPr>
                          <w:bCs/>
                          <w:iCs w:val="0"/>
                          <w:color w:val="003F00"/>
                          <w:szCs w:val="22"/>
                        </w:rPr>
                        <w:t>buyctgrown.com</w:t>
                      </w:r>
                      <w:r w:rsidRPr="00495547">
                        <w:rPr>
                          <w:bCs/>
                          <w:iCs w:val="0"/>
                          <w:szCs w:val="22"/>
                        </w:rPr>
                        <w:t xml:space="preserve"> to find local products near you.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96035B">
        <w:rPr>
          <w:noProof/>
        </w:rPr>
        <mc:AlternateContent>
          <mc:Choice Requires="wps">
            <w:drawing>
              <wp:anchor distT="0" distB="0" distL="114300" distR="114300" simplePos="0" relativeHeight="251684865" behindDoc="0" locked="0" layoutInCell="0" allowOverlap="1" wp14:anchorId="04AAE2DE" wp14:editId="22E7195B">
                <wp:simplePos x="0" y="0"/>
                <wp:positionH relativeFrom="page">
                  <wp:posOffset>5106670</wp:posOffset>
                </wp:positionH>
                <wp:positionV relativeFrom="page">
                  <wp:posOffset>958850</wp:posOffset>
                </wp:positionV>
                <wp:extent cx="2130425" cy="755650"/>
                <wp:effectExtent l="0" t="0" r="0" b="6350"/>
                <wp:wrapTight wrapText="bothSides">
                  <wp:wrapPolygon edited="0">
                    <wp:start x="258" y="0"/>
                    <wp:lineTo x="258" y="21055"/>
                    <wp:lineTo x="21117" y="21055"/>
                    <wp:lineTo x="21117" y="0"/>
                    <wp:lineTo x="258" y="0"/>
                  </wp:wrapPolygon>
                </wp:wrapTight>
                <wp:docPr id="5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0425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31960C9" w14:textId="67351B89" w:rsidR="005124B2" w:rsidRPr="0096035B" w:rsidRDefault="005124B2" w:rsidP="00BA2E04">
                            <w:pPr>
                              <w:pStyle w:val="BlockHeading-Larg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6035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Bring it </w:t>
                            </w:r>
                          </w:p>
                          <w:p w14:paraId="3FA2D5C9" w14:textId="77777777" w:rsidR="005124B2" w:rsidRPr="0096035B" w:rsidRDefault="005124B2" w:rsidP="00BA2E04">
                            <w:pPr>
                              <w:pStyle w:val="BlockHeading-Large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6035B">
                              <w:rPr>
                                <w:b/>
                                <w:sz w:val="36"/>
                                <w:szCs w:val="36"/>
                              </w:rPr>
                              <w:t>HOME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402.1pt;margin-top:75.5pt;width:167.75pt;height:59.5pt;z-index:25168486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" o:allowincell="f" filled="f" stroked="f">
                <v:textbox inset=",0,,0">
                  <w:txbxContent>
                    <w:p w14:paraId="431960C9" w14:textId="67351B89" w:rsidR="005124B2" w:rsidRPr="0096035B" w:rsidRDefault="005124B2" w:rsidP="00BA2E04">
                      <w:pPr>
                        <w:pStyle w:val="BlockHeading-Large"/>
                        <w:rPr>
                          <w:b/>
                          <w:sz w:val="36"/>
                          <w:szCs w:val="36"/>
                        </w:rPr>
                      </w:pPr>
                      <w:r w:rsidRPr="0096035B">
                        <w:rPr>
                          <w:b/>
                          <w:sz w:val="36"/>
                          <w:szCs w:val="36"/>
                        </w:rPr>
                        <w:t xml:space="preserve">Bring it </w:t>
                      </w:r>
                    </w:p>
                    <w:p w14:paraId="3FA2D5C9" w14:textId="77777777" w:rsidR="005124B2" w:rsidRPr="0096035B" w:rsidRDefault="005124B2" w:rsidP="00BA2E04">
                      <w:pPr>
                        <w:pStyle w:val="BlockHeading-Large"/>
                        <w:rPr>
                          <w:b/>
                          <w:sz w:val="36"/>
                          <w:szCs w:val="36"/>
                        </w:rPr>
                      </w:pPr>
                      <w:r w:rsidRPr="0096035B">
                        <w:rPr>
                          <w:b/>
                          <w:sz w:val="36"/>
                          <w:szCs w:val="36"/>
                        </w:rPr>
                        <w:t>HOME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2D14">
        <w:rPr>
          <w:noProof/>
        </w:rPr>
        <mc:AlternateContent>
          <mc:Choice Requires="wps">
            <w:drawing>
              <wp:anchor distT="0" distB="0" distL="114300" distR="114300" simplePos="0" relativeHeight="251757581" behindDoc="0" locked="0" layoutInCell="1" allowOverlap="1" wp14:anchorId="35FA261A" wp14:editId="16C488FC">
                <wp:simplePos x="0" y="0"/>
                <wp:positionH relativeFrom="page">
                  <wp:posOffset>177800</wp:posOffset>
                </wp:positionH>
                <wp:positionV relativeFrom="page">
                  <wp:posOffset>9525000</wp:posOffset>
                </wp:positionV>
                <wp:extent cx="220133" cy="342900"/>
                <wp:effectExtent l="0" t="0" r="8890" b="12700"/>
                <wp:wrapThrough wrapText="bothSides">
                  <wp:wrapPolygon edited="0">
                    <wp:start x="0" y="0"/>
                    <wp:lineTo x="0" y="20800"/>
                    <wp:lineTo x="19977" y="20800"/>
                    <wp:lineTo x="19977" y="0"/>
                    <wp:lineTo x="0" y="0"/>
                  </wp:wrapPolygon>
                </wp:wrapThrough>
                <wp:docPr id="623" name="Text Box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133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086E30" w14:textId="77777777" w:rsidR="005124B2" w:rsidRDefault="005124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3" o:spid="_x0000_s1062" type="#_x0000_t202" style="position:absolute;margin-left:14pt;margin-top:750pt;width:17.35pt;height:27pt;z-index:2517575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" mv:complextextbox="1" fillcolor="white [3212]" stroked="f">
                <v:textbox>
                  <w:txbxContent>
                    <w:p w14:paraId="42086E30" w14:textId="77777777" w:rsidR="005124B2" w:rsidRDefault="005124B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AB4CBC">
        <w:rPr>
          <w:noProof/>
        </w:rPr>
        <mc:AlternateContent>
          <mc:Choice Requires="wps">
            <w:drawing>
              <wp:anchor distT="0" distB="0" distL="114300" distR="114300" simplePos="0" relativeHeight="251755533" behindDoc="0" locked="0" layoutInCell="1" allowOverlap="1" wp14:anchorId="7662BC72" wp14:editId="0CC7E59F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4561840" cy="448310"/>
                <wp:effectExtent l="0" t="0" r="10160" b="8890"/>
                <wp:wrapThrough wrapText="bothSides">
                  <wp:wrapPolygon edited="0">
                    <wp:start x="0" y="0"/>
                    <wp:lineTo x="0" y="20805"/>
                    <wp:lineTo x="21528" y="20805"/>
                    <wp:lineTo x="21528" y="0"/>
                    <wp:lineTo x="0" y="0"/>
                  </wp:wrapPolygon>
                </wp:wrapThrough>
                <wp:docPr id="621" name="Text Box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1840" cy="44831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84F4A" w14:textId="77777777" w:rsidR="005124B2" w:rsidRDefault="005124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1" o:spid="_x0000_s1063" type="#_x0000_t202" style="position:absolute;margin-left:36pt;margin-top:36pt;width:359.2pt;height:35.3pt;z-index:25175553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" mv:complextextbox="1" fillcolor="#ff7e00" stroked="f">
                <v:textbox>
                  <w:txbxContent>
                    <w:p w14:paraId="06D84F4A" w14:textId="77777777" w:rsidR="005124B2" w:rsidRDefault="005124B2"/>
                  </w:txbxContent>
                </v:textbox>
                <w10:wrap type="through" anchorx="page" anchory="page"/>
              </v:shape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687937" behindDoc="0" locked="0" layoutInCell="0" allowOverlap="1" wp14:anchorId="135846ED" wp14:editId="6BC0AF78">
                <wp:simplePos x="0" y="0"/>
                <wp:positionH relativeFrom="page">
                  <wp:posOffset>469900</wp:posOffset>
                </wp:positionH>
                <wp:positionV relativeFrom="page">
                  <wp:posOffset>4394200</wp:posOffset>
                </wp:positionV>
                <wp:extent cx="3342640" cy="342900"/>
                <wp:effectExtent l="0" t="0" r="10160" b="12700"/>
                <wp:wrapTight wrapText="bothSides">
                  <wp:wrapPolygon edited="0">
                    <wp:start x="0" y="0"/>
                    <wp:lineTo x="0" y="20800"/>
                    <wp:lineTo x="21502" y="20800"/>
                    <wp:lineTo x="21502" y="0"/>
                    <wp:lineTo x="0" y="0"/>
                  </wp:wrapPolygon>
                </wp:wrapTight>
                <wp:docPr id="57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2640" cy="3429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0AAACB3" w14:textId="7E65069A" w:rsidR="005124B2" w:rsidRPr="00597BFA" w:rsidRDefault="005124B2" w:rsidP="00BA2E04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RECIPE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64" type="#_x0000_t202" style="position:absolute;margin-left:37pt;margin-top:346pt;width:263.2pt;height:27pt;z-index:2516879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" o:allowincell="f" fillcolor="#ff7e00 [3215]" stroked="f">
                <v:textbox inset=",0,,0">
                  <w:txbxContent>
                    <w:p w14:paraId="40AAACB3" w14:textId="7E65069A" w:rsidR="005124B2" w:rsidRPr="00597BFA" w:rsidRDefault="005124B2" w:rsidP="00BA2E04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RECIPE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597BFA">
        <w:rPr>
          <w:noProof/>
        </w:rPr>
        <mc:AlternateContent>
          <mc:Choice Requires="wps">
            <w:drawing>
              <wp:anchor distT="0" distB="0" distL="114300" distR="114300" simplePos="0" relativeHeight="251720717" behindDoc="0" locked="0" layoutInCell="0" allowOverlap="1" wp14:anchorId="6BE736F3" wp14:editId="31C21A55">
                <wp:simplePos x="0" y="0"/>
                <wp:positionH relativeFrom="page">
                  <wp:posOffset>3886200</wp:posOffset>
                </wp:positionH>
                <wp:positionV relativeFrom="page">
                  <wp:posOffset>4394200</wp:posOffset>
                </wp:positionV>
                <wp:extent cx="3429000" cy="342900"/>
                <wp:effectExtent l="0" t="0" r="0" b="12700"/>
                <wp:wrapTight wrapText="bothSides">
                  <wp:wrapPolygon edited="0">
                    <wp:start x="0" y="0"/>
                    <wp:lineTo x="0" y="20800"/>
                    <wp:lineTo x="21440" y="20800"/>
                    <wp:lineTo x="21440" y="0"/>
                    <wp:lineTo x="0" y="0"/>
                  </wp:wrapPolygon>
                </wp:wrapTight>
                <wp:docPr id="59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342900"/>
                        </a:xfrm>
                        <a:prstGeom prst="rect">
                          <a:avLst/>
                        </a:prstGeom>
                        <a:solidFill>
                          <a:srgbClr val="FF7E00"/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B966004" w14:textId="1D758E1C" w:rsidR="005124B2" w:rsidRPr="00597BFA" w:rsidRDefault="005124B2" w:rsidP="004C2D71">
                            <w:pPr>
                              <w:pStyle w:val="Heading3"/>
                              <w:rPr>
                                <w:color w:val="FFFFFF" w:themeColor="background1"/>
                              </w:rPr>
                            </w:pPr>
                            <w:r w:rsidRPr="00597BFA">
                              <w:rPr>
                                <w:color w:val="FFFFFF" w:themeColor="background1"/>
                              </w:rPr>
                              <w:t>ACTIVITY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306pt;margin-top:346pt;width:270pt;height:27pt;z-index:2517207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" o:allowincell="f" fillcolor="#ff7e00" stroked="f">
                <v:textbox inset=",0,,0">
                  <w:txbxContent>
                    <w:p w14:paraId="4B966004" w14:textId="1D758E1C" w:rsidR="005124B2" w:rsidRPr="00597BFA" w:rsidRDefault="005124B2" w:rsidP="004C2D71">
                      <w:pPr>
                        <w:pStyle w:val="Heading3"/>
                        <w:rPr>
                          <w:color w:val="FFFFFF" w:themeColor="background1"/>
                        </w:rPr>
                      </w:pPr>
                      <w:r w:rsidRPr="00597BFA">
                        <w:rPr>
                          <w:color w:val="FFFFFF" w:themeColor="background1"/>
                        </w:rPr>
                        <w:t>ACTIVITY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587B">
        <w:rPr>
          <w:noProof/>
        </w:rPr>
        <mc:AlternateContent>
          <mc:Choice Requires="wps">
            <w:drawing>
              <wp:anchor distT="0" distB="0" distL="114300" distR="114300" simplePos="0" relativeHeight="251729933" behindDoc="0" locked="0" layoutInCell="1" allowOverlap="1" wp14:anchorId="771B105E" wp14:editId="3549B4F1">
                <wp:simplePos x="0" y="0"/>
                <wp:positionH relativeFrom="page">
                  <wp:posOffset>457200</wp:posOffset>
                </wp:positionH>
                <wp:positionV relativeFrom="page">
                  <wp:posOffset>9097010</wp:posOffset>
                </wp:positionV>
                <wp:extent cx="502920" cy="502920"/>
                <wp:effectExtent l="0" t="0" r="5080" b="5080"/>
                <wp:wrapTight wrapText="bothSides">
                  <wp:wrapPolygon edited="0">
                    <wp:start x="3273" y="0"/>
                    <wp:lineTo x="0" y="3273"/>
                    <wp:lineTo x="0" y="16364"/>
                    <wp:lineTo x="3273" y="20727"/>
                    <wp:lineTo x="17455" y="20727"/>
                    <wp:lineTo x="20727" y="16364"/>
                    <wp:lineTo x="20727" y="3273"/>
                    <wp:lineTo x="17455" y="0"/>
                    <wp:lineTo x="3273" y="0"/>
                  </wp:wrapPolygon>
                </wp:wrapTight>
                <wp:docPr id="59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" cy="5029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FF10899" w14:textId="1949B4CB" w:rsidR="005124B2" w:rsidRDefault="005124B2" w:rsidP="001A587B">
                            <w:pPr>
                              <w:pStyle w:val="BoxHeading-Small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0" tIns="18288" rIns="0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66" style="position:absolute;margin-left:36pt;margin-top:716.3pt;width:39.6pt;height:39.6pt;z-index:2517299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" fillcolor="#91bc2b [3205]" stroked="f" strokecolor="#4a7ebb" strokeweight="1.5pt">
                <v:shadow opacity="22938f" mv:blur="38100f" offset="0,2pt"/>
                <v:textbox inset="0,1.44pt,0,1.44pt">
                  <w:txbxContent>
                    <w:p w14:paraId="4FF10899" w14:textId="1949B4CB" w:rsidR="005124B2" w:rsidRDefault="005124B2" w:rsidP="001A587B">
                      <w:pPr>
                        <w:pStyle w:val="BoxHeading-Small"/>
                      </w:pPr>
                      <w:r>
                        <w:t>2</w:t>
                      </w:r>
                    </w:p>
                  </w:txbxContent>
                </v:textbox>
                <w10:wrap type="tight" anchorx="page" anchory="page"/>
              </v:oval>
            </w:pict>
          </mc:Fallback>
        </mc:AlternateContent>
      </w:r>
      <w:bookmarkStart w:id="1" w:name="_LastPageContents"/>
      <w:r w:rsidR="00BD6246">
        <w:t xml:space="preserve"> </w:t>
      </w:r>
      <w:bookmarkEnd w:id="1"/>
      <w:r w:rsidR="00463AA9">
        <w:rPr>
          <w:noProof/>
        </w:rPr>
        <w:drawing>
          <wp:anchor distT="0" distB="0" distL="114300" distR="114300" simplePos="0" relativeHeight="251760653" behindDoc="0" locked="0" layoutInCell="1" allowOverlap="1" wp14:anchorId="23989801" wp14:editId="537A4904">
            <wp:simplePos x="0" y="0"/>
            <wp:positionH relativeFrom="page">
              <wp:posOffset>4450080</wp:posOffset>
            </wp:positionH>
            <wp:positionV relativeFrom="page">
              <wp:posOffset>8895715</wp:posOffset>
            </wp:positionV>
            <wp:extent cx="1137920" cy="695960"/>
            <wp:effectExtent l="0" t="0" r="5080" b="0"/>
            <wp:wrapThrough wrapText="bothSides">
              <wp:wrapPolygon edited="0">
                <wp:start x="0" y="0"/>
                <wp:lineTo x="0" y="18131"/>
                <wp:lineTo x="6750" y="20496"/>
                <wp:lineTo x="12536" y="20496"/>
                <wp:lineTo x="21214" y="18920"/>
                <wp:lineTo x="21214" y="0"/>
                <wp:lineTo x="0" y="0"/>
              </wp:wrapPolygon>
            </wp:wrapThrough>
            <wp:docPr id="6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AA9">
        <w:rPr>
          <w:noProof/>
        </w:rPr>
        <w:drawing>
          <wp:anchor distT="0" distB="0" distL="114300" distR="114300" simplePos="0" relativeHeight="251761677" behindDoc="0" locked="0" layoutInCell="1" allowOverlap="1" wp14:anchorId="5E2B87B4" wp14:editId="45A6BD9C">
            <wp:simplePos x="0" y="0"/>
            <wp:positionH relativeFrom="page">
              <wp:posOffset>5607685</wp:posOffset>
            </wp:positionH>
            <wp:positionV relativeFrom="page">
              <wp:posOffset>8903970</wp:posOffset>
            </wp:positionV>
            <wp:extent cx="1706880" cy="687705"/>
            <wp:effectExtent l="0" t="0" r="0" b="0"/>
            <wp:wrapThrough wrapText="bothSides">
              <wp:wrapPolygon edited="0">
                <wp:start x="13821" y="0"/>
                <wp:lineTo x="9964" y="798"/>
                <wp:lineTo x="9321" y="8776"/>
                <wp:lineTo x="10286" y="12765"/>
                <wp:lineTo x="0" y="17551"/>
                <wp:lineTo x="0" y="20742"/>
                <wp:lineTo x="21214" y="20742"/>
                <wp:lineTo x="21214" y="8776"/>
                <wp:lineTo x="17679" y="0"/>
                <wp:lineTo x="13821" y="0"/>
              </wp:wrapPolygon>
            </wp:wrapThrough>
            <wp:docPr id="6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2E04" w:rsidSect="00BA2E04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2240" w:h="15840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4DAB05" w14:textId="77777777" w:rsidR="00802C59" w:rsidRDefault="00802C59">
      <w:r>
        <w:separator/>
      </w:r>
    </w:p>
  </w:endnote>
  <w:endnote w:type="continuationSeparator" w:id="0">
    <w:p w14:paraId="03A57220" w14:textId="77777777" w:rsidR="00802C59" w:rsidRDefault="00802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2FA25" w14:textId="77777777" w:rsidR="005124B2" w:rsidRDefault="005124B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81" behindDoc="0" locked="0" layoutInCell="1" allowOverlap="1" wp14:anchorId="70DA76CC" wp14:editId="080C5976">
              <wp:simplePos x="0" y="0"/>
              <wp:positionH relativeFrom="page">
                <wp:posOffset>254000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None/>
              <wp:docPr id="14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66007" w14:textId="77777777" w:rsidR="005124B2" w:rsidRPr="00C905DB" w:rsidRDefault="005124B2">
                          <w:pPr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02C59" w:rsidRPr="00802C59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62" o:spid="_x0000_s1071" type="#_x0000_t202" style="position:absolute;margin-left:20pt;margin-top:756pt;width:20pt;height:21pt;z-index:25165928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" filled="f" stroked="f">
              <v:textbox inset="0,0,0,0">
                <w:txbxContent>
                  <w:p w14:paraId="49066007" w14:textId="77777777" w:rsidR="005124B2" w:rsidRPr="00C905DB" w:rsidRDefault="005124B2">
                    <w:pPr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02C59" w:rsidRPr="00802C59">
                      <w:rPr>
                        <w:rStyle w:val="PageNumber"/>
                        <w:noProof/>
                      </w:rPr>
                      <w:t>2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ADA024" w14:textId="77777777" w:rsidR="005124B2" w:rsidRDefault="005124B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305" behindDoc="0" locked="0" layoutInCell="1" allowOverlap="1" wp14:anchorId="5CD0C654" wp14:editId="505562C6">
              <wp:simplePos x="0" y="0"/>
              <wp:positionH relativeFrom="page">
                <wp:posOffset>7251700</wp:posOffset>
              </wp:positionH>
              <wp:positionV relativeFrom="page">
                <wp:posOffset>9601200</wp:posOffset>
              </wp:positionV>
              <wp:extent cx="254000" cy="26670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3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400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FA742" w14:textId="77777777" w:rsidR="005124B2" w:rsidRPr="00C905DB" w:rsidRDefault="005124B2" w:rsidP="00BA2E04">
                          <w:pPr>
                            <w:jc w:val="right"/>
                            <w:rPr>
                              <w:rStyle w:val="PageNumbe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Pr="00BD6246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72" type="#_x0000_t202" style="position:absolute;margin-left:571pt;margin-top:756pt;width:20pt;height:21pt;z-index:251660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" filled="f" stroked="f">
              <v:textbox inset="0,0,0,0">
                <w:txbxContent>
                  <w:p w14:paraId="2ADFA742" w14:textId="77777777" w:rsidR="005124B2" w:rsidRPr="00C905DB" w:rsidRDefault="005124B2" w:rsidP="00BA2E04">
                    <w:pPr>
                      <w:jc w:val="right"/>
                      <w:rPr>
                        <w:rStyle w:val="PageNumbe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Pr="00BD6246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  <w:noProof/>
                      </w:rPr>
                      <w:fldChar w:fldCharType="end"/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EA4E5F" w14:textId="77777777" w:rsidR="00802C59" w:rsidRDefault="00802C59">
      <w:r>
        <w:separator/>
      </w:r>
    </w:p>
  </w:footnote>
  <w:footnote w:type="continuationSeparator" w:id="0">
    <w:p w14:paraId="7D135DC3" w14:textId="77777777" w:rsidR="00802C59" w:rsidRDefault="00802C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0D1E3D" w14:textId="77777777" w:rsidR="005124B2" w:rsidRDefault="005124B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47293BA1" wp14:editId="13E16882">
              <wp:simplePos x="0" y="0"/>
              <wp:positionH relativeFrom="page">
                <wp:posOffset>5029200</wp:posOffset>
              </wp:positionH>
              <wp:positionV relativeFrom="page">
                <wp:posOffset>457200</wp:posOffset>
              </wp:positionV>
              <wp:extent cx="2286000" cy="448310"/>
              <wp:effectExtent l="0" t="0" r="0" b="0"/>
              <wp:wrapNone/>
              <wp:docPr id="1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86000" cy="4483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41E4BA56" w14:textId="77777777" w:rsidR="005124B2" w:rsidRDefault="005124B2" w:rsidP="00BA2E04">
                          <w:pPr>
                            <w:pStyle w:val="Header-Right"/>
                          </w:pPr>
                          <w:r>
                            <w:t>[Issue]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67" style="position:absolute;margin-left:396pt;margin-top:36pt;width:180pt;height:35.3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" fillcolor="#91bc2b [3205]" stroked="f" strokecolor="white [3212]" strokeweight="1pt">
              <v:stroke o:forcedash="t"/>
              <v:shadow opacity="22938f" mv:blur="38100f" offset="0,2pt"/>
              <v:textbox inset=",7.2pt,,7.2pt">
                <w:txbxContent>
                  <w:p w14:paraId="41E4BA56" w14:textId="77777777" w:rsidR="005124B2" w:rsidRDefault="005124B2" w:rsidP="00BA2E04">
                    <w:pPr>
                      <w:pStyle w:val="Header-Right"/>
                    </w:pPr>
                    <w:r>
                      <w:t>[Issue]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4972EE9C" wp14:editId="5938B707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4563110" cy="448310"/>
              <wp:effectExtent l="0" t="0" r="0" b="0"/>
              <wp:wrapNone/>
              <wp:docPr id="1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63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23D01C47" w14:textId="77777777" w:rsidR="005124B2" w:rsidRDefault="005124B2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68" style="position:absolute;margin-left:36pt;margin-top:36pt;width:359.3pt;height:35.3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" o:allowincell="f" fillcolor="#ff7e00 [3215]" stroked="f" strokecolor="white [3212]" strokeweight="1pt">
              <v:stroke o:forcedash="t"/>
              <v:shadow opacity="22938f" mv:blur="38100f" offset="0,2pt"/>
              <v:textbox inset=",7.2pt,,7.2pt">
                <w:txbxContent>
                  <w:p w14:paraId="23D01C47" w14:textId="77777777" w:rsidR="005124B2" w:rsidRDefault="005124B2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4" behindDoc="0" locked="0" layoutInCell="0" allowOverlap="1" wp14:anchorId="6FD27802" wp14:editId="7852D737">
          <wp:simplePos x="0" y="0"/>
          <wp:positionH relativeFrom="page">
            <wp:posOffset>2895600</wp:posOffset>
          </wp:positionH>
          <wp:positionV relativeFrom="page">
            <wp:posOffset>469900</wp:posOffset>
          </wp:positionV>
          <wp:extent cx="2146300" cy="457200"/>
          <wp:effectExtent l="25400" t="0" r="0" b="0"/>
          <wp:wrapNone/>
          <wp:docPr id="588" name="Picture 588" descr=":nfc 12 Assets:Pg2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:nfc 12 Assets:Pg2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3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C61EF3" w14:textId="77777777" w:rsidR="005124B2" w:rsidRDefault="005124B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0" allowOverlap="1" wp14:anchorId="1D1747CD" wp14:editId="212A4FD4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448310"/>
              <wp:effectExtent l="12700" t="12700" r="8890" b="8890"/>
              <wp:wrapNone/>
              <wp:docPr id="16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483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15DA82B3" w14:textId="77777777" w:rsidR="005124B2" w:rsidRDefault="005124B2" w:rsidP="00BA2E04">
                          <w:pPr>
                            <w:pStyle w:val="Header"/>
                          </w:pPr>
                          <w:r>
                            <w:t>Lorem Ipsum Dolor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69" style="position:absolute;margin-left:36pt;margin-top:36pt;width:179.3pt;height:35.3pt;z-index:2516582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" o:allowincell="f" fillcolor="#ff7e00 [3215]" strokecolor="white [3212]" strokeweight="1pt">
              <v:stroke o:forcedash="t"/>
              <v:shadow opacity="22938f" mv:blur="38100f" offset="0,2pt"/>
              <v:textbox style="mso-next-textbox:#Text Box 3" inset=",7.2pt,,7.2pt">
                <w:txbxContent>
                  <w:p w14:paraId="15DA82B3" w14:textId="77777777" w:rsidR="005124B2" w:rsidRDefault="005124B2" w:rsidP="00BA2E04">
                    <w:pPr>
                      <w:pStyle w:val="Header"/>
                    </w:pPr>
                    <w:r>
                      <w:t>Lorem Ipsum Dolor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6F452F03" wp14:editId="4C296C5E">
              <wp:simplePos x="0" y="0"/>
              <wp:positionH relativeFrom="page">
                <wp:posOffset>2743200</wp:posOffset>
              </wp:positionH>
              <wp:positionV relativeFrom="page">
                <wp:posOffset>457200</wp:posOffset>
              </wp:positionV>
              <wp:extent cx="4572000" cy="448310"/>
              <wp:effectExtent l="12700" t="12700" r="12700" b="8890"/>
              <wp:wrapNone/>
              <wp:docPr id="15" name="Rectangl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4483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 w="1270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  <a:ext uri="{FAA26D3D-D897-4be2-8F04-BA451C77F1D7}">
                          <ma14:placeholderFlag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508DAAA8" w14:textId="77777777" w:rsidR="005124B2" w:rsidRDefault="005124B2" w:rsidP="00BA2E04">
                          <w:pPr>
                            <w:pStyle w:val="Header-Right"/>
                          </w:pPr>
                          <w:r>
                            <w:t>Issue [#] :: [Date]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1" o:spid="_x0000_s1070" style="position:absolute;margin-left:3in;margin-top:36pt;width:5in;height:35.3pt;z-index:251658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" fillcolor="#45a5dc [3204]" strokecolor="white [3212]" strokeweight="1pt">
              <v:stroke o:forcedash="t"/>
              <v:shadow opacity="22938f" mv:blur="38100f" offset="0,2pt"/>
              <v:textbox inset=",7.2pt,,7.2pt">
                <w:txbxContent>
                  <w:p w14:paraId="508DAAA8" w14:textId="77777777" w:rsidR="005124B2" w:rsidRDefault="005124B2" w:rsidP="00BA2E04">
                    <w:pPr>
                      <w:pStyle w:val="Header-Right"/>
                    </w:pPr>
                    <w:r>
                      <w:t>Issue [#] :: [Date]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9" behindDoc="0" locked="0" layoutInCell="0" allowOverlap="1" wp14:anchorId="6C2F29BD" wp14:editId="68611E76">
          <wp:simplePos x="2743200" y="457200"/>
          <wp:positionH relativeFrom="page">
            <wp:posOffset>2743200</wp:posOffset>
          </wp:positionH>
          <wp:positionV relativeFrom="page">
            <wp:posOffset>457200</wp:posOffset>
          </wp:positionV>
          <wp:extent cx="2260600" cy="457200"/>
          <wp:effectExtent l="25400" t="0" r="0" b="0"/>
          <wp:wrapNone/>
          <wp:docPr id="590" name="Picture 590" descr=":nfc 12 Assets:Pg3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:nfc 12 Assets:Pg3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DF0168" w14:textId="77777777" w:rsidR="005124B2" w:rsidRDefault="005124B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0" allowOverlap="1" wp14:anchorId="76BB3319" wp14:editId="06A438E0">
              <wp:simplePos x="0" y="0"/>
              <wp:positionH relativeFrom="page">
                <wp:posOffset>457200</wp:posOffset>
              </wp:positionH>
              <wp:positionV relativeFrom="page">
                <wp:posOffset>4800600</wp:posOffset>
              </wp:positionV>
              <wp:extent cx="2277110" cy="4800600"/>
              <wp:effectExtent l="0" t="0" r="0" b="0"/>
              <wp:wrapNone/>
              <wp:docPr id="1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480060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378pt;width:179.3pt;height:378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" o:allowincell="f" fillcolor="#d9ecf8 [660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0" allowOverlap="1" wp14:anchorId="6526A757" wp14:editId="16EE96C4">
              <wp:simplePos x="0" y="0"/>
              <wp:positionH relativeFrom="page">
                <wp:posOffset>457200</wp:posOffset>
              </wp:positionH>
              <wp:positionV relativeFrom="page">
                <wp:posOffset>3886200</wp:posOffset>
              </wp:positionV>
              <wp:extent cx="2277110" cy="905510"/>
              <wp:effectExtent l="0" t="0" r="0" b="0"/>
              <wp:wrapNone/>
              <wp:docPr id="1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90551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36pt;margin-top:306pt;width:179.3pt;height:71.3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" o:allowincell="f" fillcolor="#45a5dc [3204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0" allowOverlap="1" wp14:anchorId="5A1A8EBB" wp14:editId="47E2783F">
              <wp:simplePos x="0" y="0"/>
              <wp:positionH relativeFrom="page">
                <wp:posOffset>2743200</wp:posOffset>
              </wp:positionH>
              <wp:positionV relativeFrom="page">
                <wp:posOffset>3886200</wp:posOffset>
              </wp:positionV>
              <wp:extent cx="4572000" cy="905510"/>
              <wp:effectExtent l="0" t="0" r="0" b="0"/>
              <wp:wrapNone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0" cy="90551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3in;margin-top:306pt;width:5in;height:71.3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" o:allowincell="f" fillcolor="#91bc2b [3205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562BDA55" wp14:editId="6B63D9B9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277110" cy="3420110"/>
              <wp:effectExtent l="0" t="0" r="0" b="0"/>
              <wp:wrapNone/>
              <wp:docPr id="8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277110" cy="342011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pt;margin-top:36pt;width:179.3pt;height:269.3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" o:allowincell="f" fillcolor="#ff7e00 [3215]" stroked="f" strokecolor="white [3212]" strokeweight="1pt"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0" allowOverlap="1" wp14:anchorId="70A48F28" wp14:editId="7414E298">
          <wp:simplePos x="685800" y="685800"/>
          <wp:positionH relativeFrom="page">
            <wp:posOffset>685800</wp:posOffset>
          </wp:positionH>
          <wp:positionV relativeFrom="page">
            <wp:posOffset>683895</wp:posOffset>
          </wp:positionV>
          <wp:extent cx="1828800" cy="1524000"/>
          <wp:effectExtent l="0" t="0" r="0" b="0"/>
          <wp:wrapNone/>
          <wp:docPr id="595" name="Picture 595" descr=":nfc 12 Assets:CoverButterflie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:nfc 12 Assets:CoverButterflies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524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8965C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418624B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E0C8DC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BD3E68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D7C67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1C9E3EF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DDE094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F2C832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5DE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ABCA0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74044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E324AB6"/>
    <w:multiLevelType w:val="hybridMultilevel"/>
    <w:tmpl w:val="D5084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3B783D"/>
    <w:multiLevelType w:val="multilevel"/>
    <w:tmpl w:val="D50841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E4E7E2A"/>
    <w:multiLevelType w:val="hybridMultilevel"/>
    <w:tmpl w:val="C91EF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3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revisionView w:markup="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  <w:docVar w:name="OpenInPublishingView" w:val="0"/>
    <w:docVar w:name="PublishingViewTables" w:val="0"/>
  </w:docVars>
  <w:rsids>
    <w:rsidRoot w:val="00BA2E04"/>
    <w:rsid w:val="00020B28"/>
    <w:rsid w:val="00021200"/>
    <w:rsid w:val="000572C4"/>
    <w:rsid w:val="000608F0"/>
    <w:rsid w:val="000B7CC3"/>
    <w:rsid w:val="000D432A"/>
    <w:rsid w:val="000E1436"/>
    <w:rsid w:val="001115A1"/>
    <w:rsid w:val="001149EC"/>
    <w:rsid w:val="00132D2D"/>
    <w:rsid w:val="00146604"/>
    <w:rsid w:val="001705AE"/>
    <w:rsid w:val="00175C76"/>
    <w:rsid w:val="0018584B"/>
    <w:rsid w:val="001A3701"/>
    <w:rsid w:val="001A587B"/>
    <w:rsid w:val="001B426E"/>
    <w:rsid w:val="001B562B"/>
    <w:rsid w:val="001E0D1B"/>
    <w:rsid w:val="001F0372"/>
    <w:rsid w:val="00241203"/>
    <w:rsid w:val="00264EBA"/>
    <w:rsid w:val="00275335"/>
    <w:rsid w:val="002B4178"/>
    <w:rsid w:val="002D2E6D"/>
    <w:rsid w:val="002F0DEE"/>
    <w:rsid w:val="00300052"/>
    <w:rsid w:val="00301209"/>
    <w:rsid w:val="003140EE"/>
    <w:rsid w:val="003530EE"/>
    <w:rsid w:val="00363BC5"/>
    <w:rsid w:val="003F49A6"/>
    <w:rsid w:val="00412CA8"/>
    <w:rsid w:val="0042704A"/>
    <w:rsid w:val="00435E3B"/>
    <w:rsid w:val="00442F13"/>
    <w:rsid w:val="00463AA9"/>
    <w:rsid w:val="00476378"/>
    <w:rsid w:val="00486FDD"/>
    <w:rsid w:val="00495547"/>
    <w:rsid w:val="00495C63"/>
    <w:rsid w:val="004A0982"/>
    <w:rsid w:val="004A6A85"/>
    <w:rsid w:val="004C2D71"/>
    <w:rsid w:val="004D1B44"/>
    <w:rsid w:val="004D2F2D"/>
    <w:rsid w:val="004D4313"/>
    <w:rsid w:val="004E1095"/>
    <w:rsid w:val="004E7D4C"/>
    <w:rsid w:val="004F0ECA"/>
    <w:rsid w:val="005124B2"/>
    <w:rsid w:val="00522FB2"/>
    <w:rsid w:val="005405AC"/>
    <w:rsid w:val="0055692A"/>
    <w:rsid w:val="00586347"/>
    <w:rsid w:val="00590A3E"/>
    <w:rsid w:val="00597BFA"/>
    <w:rsid w:val="005A67D6"/>
    <w:rsid w:val="005B5937"/>
    <w:rsid w:val="005F5C62"/>
    <w:rsid w:val="00634CA7"/>
    <w:rsid w:val="00646076"/>
    <w:rsid w:val="006567C1"/>
    <w:rsid w:val="006626B9"/>
    <w:rsid w:val="006B4884"/>
    <w:rsid w:val="006E332B"/>
    <w:rsid w:val="00732AA0"/>
    <w:rsid w:val="00763825"/>
    <w:rsid w:val="007645C8"/>
    <w:rsid w:val="00792144"/>
    <w:rsid w:val="00802C59"/>
    <w:rsid w:val="008135A8"/>
    <w:rsid w:val="008249B0"/>
    <w:rsid w:val="00835492"/>
    <w:rsid w:val="008678C3"/>
    <w:rsid w:val="00881379"/>
    <w:rsid w:val="00897453"/>
    <w:rsid w:val="008D2C8D"/>
    <w:rsid w:val="008D4BC4"/>
    <w:rsid w:val="00943835"/>
    <w:rsid w:val="0096035B"/>
    <w:rsid w:val="0097260A"/>
    <w:rsid w:val="00986A36"/>
    <w:rsid w:val="009A1839"/>
    <w:rsid w:val="009D4261"/>
    <w:rsid w:val="009E0D52"/>
    <w:rsid w:val="009F3EDF"/>
    <w:rsid w:val="00A56070"/>
    <w:rsid w:val="00A62A54"/>
    <w:rsid w:val="00A95163"/>
    <w:rsid w:val="00AB4CBC"/>
    <w:rsid w:val="00AE0F27"/>
    <w:rsid w:val="00B5078A"/>
    <w:rsid w:val="00B52D14"/>
    <w:rsid w:val="00BA2E04"/>
    <w:rsid w:val="00BB19C4"/>
    <w:rsid w:val="00BD6246"/>
    <w:rsid w:val="00BE40DF"/>
    <w:rsid w:val="00BE52FA"/>
    <w:rsid w:val="00BF790D"/>
    <w:rsid w:val="00C15718"/>
    <w:rsid w:val="00C64FD3"/>
    <w:rsid w:val="00C76E5D"/>
    <w:rsid w:val="00C77E6E"/>
    <w:rsid w:val="00C94D68"/>
    <w:rsid w:val="00C97488"/>
    <w:rsid w:val="00CA1846"/>
    <w:rsid w:val="00CA66B2"/>
    <w:rsid w:val="00CE2D7D"/>
    <w:rsid w:val="00CF7C37"/>
    <w:rsid w:val="00D21814"/>
    <w:rsid w:val="00D41188"/>
    <w:rsid w:val="00D64002"/>
    <w:rsid w:val="00D84EB2"/>
    <w:rsid w:val="00DC0269"/>
    <w:rsid w:val="00DD1159"/>
    <w:rsid w:val="00DD4155"/>
    <w:rsid w:val="00E007FD"/>
    <w:rsid w:val="00E40D18"/>
    <w:rsid w:val="00E45DF8"/>
    <w:rsid w:val="00E647CD"/>
    <w:rsid w:val="00EC4BD5"/>
    <w:rsid w:val="00EC7CDA"/>
    <w:rsid w:val="00ED4013"/>
    <w:rsid w:val="00ED7DB2"/>
    <w:rsid w:val="00EE5C4E"/>
    <w:rsid w:val="00F46DD8"/>
    <w:rsid w:val="00F66F8B"/>
    <w:rsid w:val="00F771FA"/>
    <w:rsid w:val="00FA3BCF"/>
    <w:rsid w:val="00FA3EE7"/>
    <w:rsid w:val="00FB14A4"/>
    <w:rsid w:val="00FD6965"/>
    <w:rsid w:val="00FF556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660E8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  <w:lsdException w:name="Title" w:uiPriority="10" w:qFormat="1"/>
    <w:lsdException w:name="Subtitle" w:uiPriority="11" w:qFormat="1"/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BE40DF"/>
    <w:rPr>
      <w:color w:val="FF6600" w:themeColor="hyperlink"/>
      <w:u w:val="single"/>
    </w:rPr>
  </w:style>
  <w:style w:type="paragraph" w:styleId="BalloonText">
    <w:name w:val="Balloon Text"/>
    <w:basedOn w:val="Normal"/>
    <w:link w:val="BalloonTextChar"/>
    <w:rsid w:val="001E0D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E0D1B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rsid w:val="001E0D1B"/>
    <w:rPr>
      <w:color w:val="FEB200" w:themeColor="followedHyperlink"/>
      <w:u w:val="single"/>
    </w:rPr>
  </w:style>
  <w:style w:type="paragraph" w:styleId="ListParagraph">
    <w:name w:val="List Paragraph"/>
    <w:basedOn w:val="Normal"/>
    <w:rsid w:val="006B48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3" w:uiPriority="9" w:qFormat="1"/>
    <w:lsdException w:name="Title" w:uiPriority="10" w:qFormat="1"/>
    <w:lsdException w:name="Subtitle" w:uiPriority="11" w:qFormat="1"/>
    <w:lsdException w:name="Date" w:uiPriority="99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4623"/>
    <w:pPr>
      <w:outlineLvl w:val="0"/>
    </w:pPr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301FC9"/>
    <w:pPr>
      <w:jc w:val="center"/>
      <w:outlineLvl w:val="1"/>
    </w:pPr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0E4623"/>
    <w:pPr>
      <w:jc w:val="center"/>
      <w:outlineLvl w:val="2"/>
    </w:pPr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0E4623"/>
    <w:pPr>
      <w:outlineLvl w:val="3"/>
    </w:pPr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0E4623"/>
    <w:pPr>
      <w:outlineLvl w:val="4"/>
    </w:pPr>
    <w:rPr>
      <w:rFonts w:asciiTheme="majorHAnsi" w:eastAsiaTheme="majorEastAsia" w:hAnsiTheme="majorHAnsi" w:cstheme="majorBidi"/>
      <w:color w:val="91BC2B" w:themeColor="accent2"/>
      <w:sz w:val="28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0E4623"/>
    <w:pPr>
      <w:outlineLvl w:val="5"/>
    </w:pPr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301FC9"/>
    <w:pPr>
      <w:outlineLvl w:val="6"/>
    </w:pPr>
    <w:rPr>
      <w:rFonts w:asciiTheme="majorHAnsi" w:eastAsiaTheme="majorEastAsia" w:hAnsiTheme="majorHAnsi" w:cstheme="majorBidi"/>
      <w:b/>
      <w:iCs/>
      <w:color w:val="45A5DC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1440B"/>
    <w:pPr>
      <w:spacing w:before="60"/>
    </w:pPr>
    <w:rPr>
      <w:b/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1440B"/>
    <w:rPr>
      <w:b/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61440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1440B"/>
  </w:style>
  <w:style w:type="paragraph" w:customStyle="1" w:styleId="Header-Right">
    <w:name w:val="Header - Right"/>
    <w:basedOn w:val="Header"/>
    <w:qFormat/>
    <w:rsid w:val="0061440B"/>
    <w:pPr>
      <w:jc w:val="right"/>
    </w:pPr>
  </w:style>
  <w:style w:type="paragraph" w:styleId="Title">
    <w:name w:val="Title"/>
    <w:basedOn w:val="Normal"/>
    <w:link w:val="TitleChar"/>
    <w:uiPriority w:val="10"/>
    <w:qFormat/>
    <w:rsid w:val="00301FC9"/>
    <w:pPr>
      <w:jc w:val="right"/>
    </w:pPr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1FC9"/>
    <w:rPr>
      <w:rFonts w:asciiTheme="majorHAnsi" w:eastAsiaTheme="majorEastAsia" w:hAnsiTheme="majorHAnsi" w:cstheme="majorBidi"/>
      <w:color w:val="FFFFFF" w:themeColor="background1"/>
      <w:sz w:val="40"/>
      <w:szCs w:val="52"/>
    </w:rPr>
  </w:style>
  <w:style w:type="paragraph" w:styleId="Date">
    <w:name w:val="Date"/>
    <w:basedOn w:val="Normal"/>
    <w:link w:val="DateChar"/>
    <w:uiPriority w:val="99"/>
    <w:semiHidden/>
    <w:unhideWhenUsed/>
    <w:rsid w:val="00301FC9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uiPriority w:val="99"/>
    <w:semiHidden/>
    <w:rsid w:val="00301FC9"/>
    <w:rPr>
      <w:color w:val="FFFFFF" w:themeColor="background1"/>
      <w:sz w:val="40"/>
    </w:rPr>
  </w:style>
  <w:style w:type="paragraph" w:styleId="Subtitle">
    <w:name w:val="Subtitle"/>
    <w:basedOn w:val="Normal"/>
    <w:link w:val="SubtitleChar"/>
    <w:uiPriority w:val="11"/>
    <w:qFormat/>
    <w:rsid w:val="00301FC9"/>
    <w:pPr>
      <w:numPr>
        <w:ilvl w:val="1"/>
      </w:numPr>
      <w:jc w:val="center"/>
    </w:pPr>
    <w:rPr>
      <w:rFonts w:asciiTheme="majorHAnsi" w:eastAsiaTheme="majorEastAsia" w:hAnsiTheme="majorHAnsi" w:cstheme="maj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01FC9"/>
    <w:rPr>
      <w:rFonts w:asciiTheme="majorHAnsi" w:eastAsiaTheme="majorEastAsia" w:hAnsiTheme="majorHAnsi" w:cstheme="majorBidi"/>
      <w:i/>
      <w:iCs/>
      <w:color w:val="FFFFFF" w:themeColor="background1"/>
    </w:rPr>
  </w:style>
  <w:style w:type="paragraph" w:customStyle="1" w:styleId="BoxHeading-Large">
    <w:name w:val="Box Heading - Large"/>
    <w:basedOn w:val="Normal"/>
    <w:link w:val="BoxHeading-Large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96"/>
    </w:rPr>
  </w:style>
  <w:style w:type="character" w:customStyle="1" w:styleId="BoxHeading-LargeChar">
    <w:name w:val="Box Heading - Large Char"/>
    <w:basedOn w:val="DefaultParagraphFont"/>
    <w:link w:val="BoxHeading-Large"/>
    <w:rsid w:val="00301FC9"/>
    <w:rPr>
      <w:rFonts w:asciiTheme="majorHAnsi" w:eastAsiaTheme="majorEastAsia" w:hAnsiTheme="majorHAnsi" w:cstheme="majorBidi"/>
      <w:color w:val="FFFFFF" w:themeColor="background1"/>
      <w:sz w:val="96"/>
    </w:rPr>
  </w:style>
  <w:style w:type="paragraph" w:customStyle="1" w:styleId="BoxHeading-Small">
    <w:name w:val="Box Heading - Small"/>
    <w:basedOn w:val="Normal"/>
    <w:link w:val="BoxHeading-SmallChar"/>
    <w:qFormat/>
    <w:rsid w:val="00301FC9"/>
    <w:pPr>
      <w:jc w:val="center"/>
    </w:pPr>
    <w:rPr>
      <w:rFonts w:asciiTheme="majorHAnsi" w:eastAsiaTheme="majorEastAsia" w:hAnsiTheme="majorHAnsi" w:cstheme="majorBidi"/>
      <w:color w:val="FFFFFF" w:themeColor="background1"/>
      <w:sz w:val="40"/>
    </w:rPr>
  </w:style>
  <w:style w:type="character" w:customStyle="1" w:styleId="BoxHeading-SmallChar">
    <w:name w:val="Box Heading - Small Char"/>
    <w:basedOn w:val="DefaultParagraphFont"/>
    <w:link w:val="BoxHeading-Small"/>
    <w:rsid w:val="00301FC9"/>
    <w:rPr>
      <w:rFonts w:asciiTheme="majorHAnsi" w:eastAsiaTheme="majorEastAsia" w:hAnsiTheme="majorHAnsi" w:cstheme="majorBidi"/>
      <w:color w:val="FFFFFF" w:themeColor="background1"/>
      <w:sz w:val="40"/>
    </w:rPr>
  </w:style>
  <w:style w:type="paragraph" w:customStyle="1" w:styleId="BoxHeading">
    <w:name w:val="Box Heading"/>
    <w:basedOn w:val="Normal"/>
    <w:link w:val="BoxHeadingChar"/>
    <w:qFormat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BoxHeadingChar">
    <w:name w:val="Box Heading Char"/>
    <w:basedOn w:val="DefaultParagraphFont"/>
    <w:link w:val="BoxHeading"/>
    <w:rsid w:val="00301FC9"/>
    <w:rPr>
      <w:rFonts w:asciiTheme="majorHAnsi" w:eastAsiaTheme="majorEastAsia" w:hAnsiTheme="majorHAnsi" w:cstheme="majorBidi"/>
      <w:color w:val="45A5DC" w:themeColor="accent1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01FC9"/>
    <w:rPr>
      <w:rFonts w:asciiTheme="majorHAnsi" w:eastAsiaTheme="majorEastAsia" w:hAnsiTheme="majorHAnsi" w:cstheme="majorBidi"/>
      <w:bCs/>
      <w:color w:val="91BC2B" w:themeColor="accent2"/>
      <w:sz w:val="48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01FC9"/>
    <w:rPr>
      <w:rFonts w:asciiTheme="majorHAnsi" w:eastAsiaTheme="majorEastAsia" w:hAnsiTheme="majorHAnsi" w:cstheme="majorBidi"/>
      <w:b/>
      <w:iCs/>
      <w:color w:val="45A5DC" w:themeColor="accent1"/>
    </w:rPr>
  </w:style>
  <w:style w:type="paragraph" w:styleId="BodyText">
    <w:name w:val="Body Text"/>
    <w:basedOn w:val="Normal"/>
    <w:link w:val="BodyTextChar"/>
    <w:uiPriority w:val="99"/>
    <w:unhideWhenUsed/>
    <w:rsid w:val="00301FC9"/>
    <w:pPr>
      <w:spacing w:after="160" w:line="264" w:lineRule="auto"/>
    </w:pPr>
    <w:rPr>
      <w:color w:val="404040" w:themeColor="text1" w:themeTint="BF"/>
    </w:rPr>
  </w:style>
  <w:style w:type="character" w:customStyle="1" w:styleId="BodyTextChar">
    <w:name w:val="Body Text Char"/>
    <w:basedOn w:val="DefaultParagraphFont"/>
    <w:link w:val="BodyText"/>
    <w:uiPriority w:val="99"/>
    <w:rsid w:val="00301FC9"/>
    <w:rPr>
      <w:color w:val="404040" w:themeColor="text1" w:themeTint="BF"/>
    </w:rPr>
  </w:style>
  <w:style w:type="paragraph" w:styleId="BodyText2">
    <w:name w:val="Body Text 2"/>
    <w:basedOn w:val="Normal"/>
    <w:link w:val="BodyText2Char"/>
    <w:uiPriority w:val="99"/>
    <w:unhideWhenUsed/>
    <w:rsid w:val="00301FC9"/>
    <w:pPr>
      <w:spacing w:after="60" w:line="264" w:lineRule="auto"/>
    </w:pPr>
    <w:rPr>
      <w:color w:val="595959" w:themeColor="text1" w:themeTint="A6"/>
      <w:sz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301FC9"/>
    <w:rPr>
      <w:color w:val="595959" w:themeColor="text1" w:themeTint="A6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C905DB"/>
    <w:rPr>
      <w:color w:val="FF7E00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4623"/>
    <w:rPr>
      <w:rFonts w:asciiTheme="majorHAnsi" w:eastAsiaTheme="majorEastAsia" w:hAnsiTheme="majorHAnsi" w:cstheme="majorBidi"/>
      <w:b/>
      <w:iCs/>
      <w:color w:val="FFFFFF" w:themeColor="background1"/>
    </w:rPr>
  </w:style>
  <w:style w:type="paragraph" w:customStyle="1" w:styleId="BlockHeading">
    <w:name w:val="Block Heading"/>
    <w:basedOn w:val="Normal"/>
    <w:link w:val="BlockHeadingChar"/>
    <w:qFormat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character" w:customStyle="1" w:styleId="BlockHeadingChar">
    <w:name w:val="Block Heading Char"/>
    <w:basedOn w:val="DefaultParagraphFont"/>
    <w:link w:val="BlockHeading"/>
    <w:rsid w:val="000E4623"/>
    <w:rPr>
      <w:rFonts w:asciiTheme="majorHAnsi" w:eastAsiaTheme="majorEastAsia" w:hAnsiTheme="majorHAnsi" w:cstheme="majorBidi"/>
      <w:color w:val="FFFFFF" w:themeColor="background1"/>
      <w:sz w:val="32"/>
    </w:rPr>
  </w:style>
  <w:style w:type="paragraph" w:customStyle="1" w:styleId="BlockHeading-Large">
    <w:name w:val="Block Heading - Large"/>
    <w:basedOn w:val="Normal"/>
    <w:link w:val="BlockHeading-LargeChar"/>
    <w:qFormat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character" w:customStyle="1" w:styleId="BlockHeading-LargeChar">
    <w:name w:val="Block Heading - Large Char"/>
    <w:basedOn w:val="DefaultParagraphFont"/>
    <w:link w:val="BlockHeading-Large"/>
    <w:rsid w:val="000E4623"/>
    <w:rPr>
      <w:rFonts w:asciiTheme="majorHAnsi" w:eastAsiaTheme="majorEastAsia" w:hAnsiTheme="majorHAnsi" w:cstheme="majorBidi"/>
      <w:color w:val="FFFFFF" w:themeColor="background1"/>
      <w:sz w:val="80"/>
    </w:rPr>
  </w:style>
  <w:style w:type="paragraph" w:styleId="BlockText">
    <w:name w:val="Block Text"/>
    <w:basedOn w:val="Normal"/>
    <w:unhideWhenUsed/>
    <w:rsid w:val="000E4623"/>
    <w:pPr>
      <w:spacing w:after="120" w:line="264" w:lineRule="auto"/>
    </w:pPr>
    <w:rPr>
      <w:iCs/>
      <w:color w:val="FFFFFF" w:themeColor="background1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0E4623"/>
    <w:rPr>
      <w:rFonts w:asciiTheme="majorHAnsi" w:eastAsiaTheme="majorEastAsia" w:hAnsiTheme="majorHAnsi" w:cstheme="majorBidi"/>
      <w:bCs/>
      <w:color w:val="91BC2B" w:themeColor="accent2"/>
      <w:sz w:val="12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4623"/>
    <w:rPr>
      <w:rFonts w:asciiTheme="majorHAnsi" w:eastAsiaTheme="majorEastAsia" w:hAnsiTheme="majorHAnsi" w:cstheme="majorBidi"/>
      <w:b/>
      <w:bCs/>
      <w:color w:val="45A5DC" w:themeColor="accent1"/>
      <w:sz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623"/>
    <w:rPr>
      <w:rFonts w:asciiTheme="majorHAnsi" w:eastAsiaTheme="majorEastAsia" w:hAnsiTheme="majorHAnsi" w:cstheme="majorBidi"/>
      <w:bCs/>
      <w:iCs/>
      <w:color w:val="91BC2B" w:themeColor="accent2"/>
      <w:sz w:val="4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4623"/>
    <w:rPr>
      <w:rFonts w:asciiTheme="majorHAnsi" w:eastAsiaTheme="majorEastAsia" w:hAnsiTheme="majorHAnsi" w:cstheme="majorBidi"/>
      <w:color w:val="91BC2B" w:themeColor="accent2"/>
      <w:sz w:val="28"/>
    </w:rPr>
  </w:style>
  <w:style w:type="paragraph" w:customStyle="1" w:styleId="BlockText-Small">
    <w:name w:val="Block Text - Small"/>
    <w:basedOn w:val="BlockText"/>
    <w:qFormat/>
    <w:rsid w:val="000E4623"/>
    <w:rPr>
      <w:sz w:val="20"/>
    </w:rPr>
  </w:style>
  <w:style w:type="paragraph" w:customStyle="1" w:styleId="Mailer">
    <w:name w:val="Mailer"/>
    <w:basedOn w:val="Normal"/>
    <w:link w:val="MailerChar"/>
    <w:qFormat/>
    <w:rsid w:val="00C905DB"/>
    <w:rPr>
      <w:b/>
      <w:color w:val="45A5DC" w:themeColor="accent1"/>
      <w:sz w:val="28"/>
    </w:rPr>
  </w:style>
  <w:style w:type="character" w:customStyle="1" w:styleId="MailerChar">
    <w:name w:val="Mailer Char"/>
    <w:basedOn w:val="DefaultParagraphFont"/>
    <w:link w:val="Mailer"/>
    <w:rsid w:val="00C905DB"/>
    <w:rPr>
      <w:b/>
      <w:color w:val="45A5DC" w:themeColor="accent1"/>
      <w:sz w:val="28"/>
    </w:rPr>
  </w:style>
  <w:style w:type="paragraph" w:customStyle="1" w:styleId="ContactDetails">
    <w:name w:val="Contact Details"/>
    <w:basedOn w:val="Normal"/>
    <w:qFormat/>
    <w:rsid w:val="00AC343A"/>
    <w:pPr>
      <w:spacing w:after="200"/>
      <w:jc w:val="center"/>
    </w:pPr>
    <w:rPr>
      <w:color w:val="FFFFFF" w:themeColor="background1"/>
      <w:sz w:val="20"/>
    </w:rPr>
  </w:style>
  <w:style w:type="paragraph" w:customStyle="1" w:styleId="Address">
    <w:name w:val="Address"/>
    <w:basedOn w:val="Normal"/>
    <w:link w:val="AddressChar"/>
    <w:qFormat/>
    <w:rsid w:val="00C905DB"/>
    <w:rPr>
      <w:color w:val="45A5DC" w:themeColor="accent1"/>
    </w:rPr>
  </w:style>
  <w:style w:type="character" w:customStyle="1" w:styleId="AddressChar">
    <w:name w:val="Address Char"/>
    <w:basedOn w:val="DefaultParagraphFont"/>
    <w:link w:val="Address"/>
    <w:rsid w:val="00C905DB"/>
    <w:rPr>
      <w:color w:val="45A5DC" w:themeColor="accent1"/>
    </w:rPr>
  </w:style>
  <w:style w:type="paragraph" w:customStyle="1" w:styleId="BoxPageNumber">
    <w:name w:val="Box Page Number"/>
    <w:basedOn w:val="Normal"/>
    <w:qFormat/>
    <w:rsid w:val="00691C4B"/>
    <w:pPr>
      <w:spacing w:line="240" w:lineRule="exact"/>
      <w:jc w:val="center"/>
    </w:pPr>
    <w:rPr>
      <w:color w:val="FFFFFF" w:themeColor="background1"/>
    </w:rPr>
  </w:style>
  <w:style w:type="character" w:styleId="Hyperlink">
    <w:name w:val="Hyperlink"/>
    <w:basedOn w:val="DefaultParagraphFont"/>
    <w:rsid w:val="00BE40DF"/>
    <w:rPr>
      <w:color w:val="FF6600" w:themeColor="hyperlink"/>
      <w:u w:val="single"/>
    </w:rPr>
  </w:style>
  <w:style w:type="paragraph" w:styleId="BalloonText">
    <w:name w:val="Balloon Text"/>
    <w:basedOn w:val="Normal"/>
    <w:link w:val="BalloonTextChar"/>
    <w:rsid w:val="001E0D1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E0D1B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rsid w:val="001E0D1B"/>
    <w:rPr>
      <w:color w:val="FEB200" w:themeColor="followedHyperlink"/>
      <w:u w:val="single"/>
    </w:rPr>
  </w:style>
  <w:style w:type="paragraph" w:styleId="ListParagraph">
    <w:name w:val="List Paragraph"/>
    <w:basedOn w:val="Normal"/>
    <w:rsid w:val="006B48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4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yperlink" Target="http://www.putlocalonyourtray.uconn.edu" TargetMode="External"/><Relationship Id="rId15" Type="http://schemas.openxmlformats.org/officeDocument/2006/relationships/hyperlink" Target="http://www.facebook.com/putlocalonyourtray" TargetMode="External"/><Relationship Id="rId16" Type="http://schemas.openxmlformats.org/officeDocument/2006/relationships/hyperlink" Target="http://www.putlocalonyourtray.uconn.edu" TargetMode="External"/><Relationship Id="rId17" Type="http://schemas.openxmlformats.org/officeDocument/2006/relationships/hyperlink" Target="http://www.facebook.com/putlocalonyourtray" TargetMode="External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ublishing%20Layout%20View:Newsletters:School%20Newsletter.dotx" TargetMode="External"/></Relationships>
</file>

<file path=word/theme/theme1.xml><?xml version="1.0" encoding="utf-8"?>
<a:theme xmlns:a="http://schemas.openxmlformats.org/drawingml/2006/main" name="Office Theme">
  <a:themeElements>
    <a:clrScheme name="School Newsletter">
      <a:dk1>
        <a:sysClr val="windowText" lastClr="000000"/>
      </a:dk1>
      <a:lt1>
        <a:sysClr val="window" lastClr="FFFFFF"/>
      </a:lt1>
      <a:dk2>
        <a:srgbClr val="FF7E00"/>
      </a:dk2>
      <a:lt2>
        <a:srgbClr val="C0C7BC"/>
      </a:lt2>
      <a:accent1>
        <a:srgbClr val="45A5DC"/>
      </a:accent1>
      <a:accent2>
        <a:srgbClr val="91BC2B"/>
      </a:accent2>
      <a:accent3>
        <a:srgbClr val="FEB200"/>
      </a:accent3>
      <a:accent4>
        <a:srgbClr val="7A45DC"/>
      </a:accent4>
      <a:accent5>
        <a:srgbClr val="D045DC"/>
      </a:accent5>
      <a:accent6>
        <a:srgbClr val="CC0000"/>
      </a:accent6>
      <a:hlink>
        <a:srgbClr val="FF6600"/>
      </a:hlink>
      <a:folHlink>
        <a:srgbClr val="FEB200"/>
      </a:folHlink>
    </a:clrScheme>
    <a:fontScheme name="School Newsletter">
      <a:majorFont>
        <a:latin typeface="Century Schoolbook"/>
        <a:ea typeface=""/>
        <a:cs typeface=""/>
        <a:font script="Jpan" typeface="ＭＳ Ｐ明朝"/>
      </a:majorFont>
      <a:minorFont>
        <a:latin typeface="Century Schoolbook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School Newsletter.dotx</Template>
  <TotalTime>32</TotalTime>
  <Pages>2</Pages>
  <Words>7</Words>
  <Characters>44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S</dc:creator>
  <cp:keywords/>
  <dc:description/>
  <cp:lastModifiedBy>D S</cp:lastModifiedBy>
  <cp:revision>9</cp:revision>
  <cp:lastPrinted>2016-05-18T15:39:00Z</cp:lastPrinted>
  <dcterms:created xsi:type="dcterms:W3CDTF">2016-09-09T17:56:00Z</dcterms:created>
  <dcterms:modified xsi:type="dcterms:W3CDTF">2016-09-09T18:45:00Z</dcterms:modified>
  <cp:category/>
</cp:coreProperties>
</file>